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A12E0" w14:textId="77777777" w:rsidR="00843D65" w:rsidRDefault="00843D65">
      <w:pPr>
        <w:pStyle w:val="Body"/>
        <w:rPr>
          <w:rFonts w:ascii="Times New Roman" w:hAnsi="Times New Roman" w:cs="Times New Roman"/>
          <w:color w:val="auto"/>
          <w:sz w:val="20"/>
          <w:szCs w:val="20"/>
        </w:rPr>
      </w:pPr>
    </w:p>
    <w:p w14:paraId="4022EA63" w14:textId="77777777" w:rsidR="00843D65" w:rsidRPr="00843D65" w:rsidRDefault="00843D65" w:rsidP="00843D65"/>
    <w:p w14:paraId="1686B361" w14:textId="77777777" w:rsidR="0069016E" w:rsidRPr="00843D65" w:rsidRDefault="0069016E" w:rsidP="0069016E">
      <w:pPr>
        <w:tabs>
          <w:tab w:val="left" w:pos="7860"/>
        </w:tabs>
      </w:pPr>
      <w:r>
        <w:tab/>
      </w:r>
    </w:p>
    <w:p w14:paraId="489C5ACB" w14:textId="77777777" w:rsidR="00843D65" w:rsidRPr="00843D65" w:rsidRDefault="00843D65" w:rsidP="00843D65"/>
    <w:p w14:paraId="3153ED52" w14:textId="77777777" w:rsidR="00843D65" w:rsidRPr="00843D65" w:rsidRDefault="00843D65" w:rsidP="00843D65"/>
    <w:p w14:paraId="7BC438E1" w14:textId="77777777" w:rsidR="00843D65" w:rsidRDefault="00843D65" w:rsidP="00843D65"/>
    <w:p w14:paraId="31C704A1" w14:textId="77777777" w:rsidR="00FD58D6" w:rsidRDefault="00843D65" w:rsidP="00843D65">
      <w:pPr>
        <w:tabs>
          <w:tab w:val="left" w:pos="13704"/>
        </w:tabs>
      </w:pPr>
      <w:r>
        <w:tab/>
      </w:r>
    </w:p>
    <w:p w14:paraId="3B0955C0" w14:textId="77777777" w:rsidR="00827418" w:rsidRDefault="002367DE" w:rsidP="00843D65">
      <w:pPr>
        <w:tabs>
          <w:tab w:val="left" w:pos="13704"/>
        </w:tabs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57728" behindDoc="0" locked="0" layoutInCell="1" allowOverlap="1" wp14:anchorId="2B02FDE9" wp14:editId="53F6A54A">
                <wp:simplePos x="0" y="0"/>
                <wp:positionH relativeFrom="margin">
                  <wp:posOffset>41910</wp:posOffset>
                </wp:positionH>
                <wp:positionV relativeFrom="line">
                  <wp:posOffset>1513840</wp:posOffset>
                </wp:positionV>
                <wp:extent cx="9163685" cy="9690100"/>
                <wp:effectExtent l="0" t="0" r="0" b="6350"/>
                <wp:wrapTopAndBottom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63685" cy="96901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1001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53585F">
                                  <a:alpha val="70999"/>
                                </a:srgbClr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8F278E" w14:textId="77777777" w:rsidR="00CF697C" w:rsidRDefault="00CF697C" w:rsidP="002367DE">
                            <w:pPr>
                              <w:pStyle w:val="LabelDark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904" w:type="dxa"/>
                              <w:tblBorders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867"/>
                              <w:gridCol w:w="3260"/>
                              <w:gridCol w:w="3172"/>
                            </w:tblGrid>
                            <w:tr w:rsidR="00A369E8" w:rsidRPr="00CF697C" w14:paraId="38262820" w14:textId="77777777" w:rsidTr="00950212">
                              <w:tc>
                                <w:tcPr>
                                  <w:tcW w:w="5867" w:type="dxa"/>
                                  <w:shd w:val="clear" w:color="auto" w:fill="0072CE"/>
                                </w:tcPr>
                                <w:p w14:paraId="69ED3139" w14:textId="77777777" w:rsidR="00A369E8" w:rsidRPr="00827418" w:rsidRDefault="00A369E8" w:rsidP="002367DE">
                                  <w:pPr>
                                    <w:pStyle w:val="LabelDark"/>
                                    <w:rPr>
                                      <w:rFonts w:ascii="Calibri" w:hAnsi="Calibri" w:cs="Times New Roman"/>
                                      <w:b/>
                                      <w:color w:val="FFFFFF"/>
                                      <w:sz w:val="32"/>
                                      <w:szCs w:val="32"/>
                                      <w:lang w:val="en-GB"/>
                                    </w:rPr>
                                  </w:pPr>
                                  <w:r w:rsidRPr="00827418">
                                    <w:rPr>
                                      <w:rFonts w:ascii="Calibri" w:hAnsi="Calibri" w:cs="Times New Roman"/>
                                      <w:b/>
                                      <w:color w:val="FFFFFF"/>
                                      <w:sz w:val="32"/>
                                      <w:szCs w:val="32"/>
                                      <w:lang w:val="en-GB"/>
                                    </w:rPr>
                                    <w:t>Monday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shd w:val="clear" w:color="auto" w:fill="0072CE"/>
                                </w:tcPr>
                                <w:p w14:paraId="4B865237" w14:textId="77777777" w:rsidR="00A369E8" w:rsidRPr="00827418" w:rsidRDefault="00A369E8" w:rsidP="002367DE">
                                  <w:pPr>
                                    <w:pStyle w:val="LabelDark"/>
                                    <w:rPr>
                                      <w:rFonts w:ascii="Calibri" w:hAnsi="Calibri" w:cs="Times New Roman"/>
                                      <w:b/>
                                      <w:color w:val="FFFFFF"/>
                                      <w:sz w:val="32"/>
                                      <w:szCs w:val="32"/>
                                      <w:lang w:val="en-GB"/>
                                    </w:rPr>
                                  </w:pPr>
                                  <w:r w:rsidRPr="00827418">
                                    <w:rPr>
                                      <w:rFonts w:ascii="Calibri" w:hAnsi="Calibri" w:cs="Times New Roman"/>
                                      <w:b/>
                                      <w:color w:val="FFFFFF"/>
                                      <w:sz w:val="32"/>
                                      <w:szCs w:val="32"/>
                                      <w:lang w:val="en-GB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shd w:val="clear" w:color="auto" w:fill="0072CE"/>
                                </w:tcPr>
                                <w:p w14:paraId="7B0CE124" w14:textId="77777777" w:rsidR="00A369E8" w:rsidRPr="00827418" w:rsidRDefault="00A369E8" w:rsidP="002367DE">
                                  <w:pPr>
                                    <w:pStyle w:val="LabelDark"/>
                                    <w:rPr>
                                      <w:rFonts w:ascii="Calibri" w:hAnsi="Calibri" w:cs="Times New Roman"/>
                                      <w:b/>
                                      <w:color w:val="FFFFFF"/>
                                      <w:sz w:val="32"/>
                                      <w:szCs w:val="32"/>
                                      <w:lang w:val="en-GB"/>
                                    </w:rPr>
                                  </w:pPr>
                                  <w:r w:rsidRPr="00827418">
                                    <w:rPr>
                                      <w:rFonts w:ascii="Calibri" w:hAnsi="Calibri" w:cs="Times New Roman"/>
                                      <w:b/>
                                      <w:color w:val="FFFFFF"/>
                                      <w:sz w:val="32"/>
                                      <w:szCs w:val="32"/>
                                      <w:lang w:val="en-GB"/>
                                    </w:rPr>
                                    <w:t>Room</w:t>
                                  </w:r>
                                </w:p>
                              </w:tc>
                            </w:tr>
                            <w:tr w:rsidR="00A974EA" w14:paraId="048F3278" w14:textId="77777777" w:rsidTr="00A974EA">
                              <w:tc>
                                <w:tcPr>
                                  <w:tcW w:w="5867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ADE2BD1" w14:textId="6AD5DA3F" w:rsidR="00A974EA" w:rsidRPr="00A974EA" w:rsidRDefault="00975208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Bees Cafe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843C2C0" w14:textId="5A25DA67" w:rsidR="00A974EA" w:rsidRPr="00A974EA" w:rsidRDefault="00975208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0900-2000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A9300B6" w14:textId="57E0636D" w:rsidR="00A974EA" w:rsidRPr="00A974EA" w:rsidRDefault="00975208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Canteen</w:t>
                                  </w:r>
                                </w:p>
                              </w:tc>
                            </w:tr>
                            <w:tr w:rsidR="00A974EA" w14:paraId="4558C4DC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48FCBBC" w14:textId="059586F1" w:rsidR="00A974EA" w:rsidRPr="00A974EA" w:rsidRDefault="00975208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Quarriers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B87B03C" w14:textId="2681D0A4" w:rsidR="00A974EA" w:rsidRPr="00A974EA" w:rsidRDefault="00975208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0900-1700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F80A578" w14:textId="03ED6BB5" w:rsidR="00A974EA" w:rsidRPr="00A974EA" w:rsidRDefault="00975208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Room 4A</w:t>
                                  </w:r>
                                </w:p>
                              </w:tc>
                            </w:tr>
                            <w:tr w:rsidR="009A0D82" w14:paraId="28AF98E5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25089FE" w14:textId="0BDF4D07" w:rsidR="009A0D82" w:rsidRDefault="0078596D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Social Security Scotland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6CAAB84" w14:textId="23FFF1A9" w:rsidR="009A0D82" w:rsidRDefault="0078596D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09.30-</w:t>
                                  </w:r>
                                  <w:r w:rsidR="00A639BE"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16.30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822C36A" w14:textId="21F2AD6A" w:rsidR="009A0D82" w:rsidRDefault="00A639BE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Room 4</w:t>
                                  </w:r>
                                </w:p>
                              </w:tc>
                            </w:tr>
                            <w:tr w:rsidR="00A974EA" w14:paraId="020C06F2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F4BE183" w14:textId="49512D88" w:rsidR="002C205A" w:rsidRPr="00A974EA" w:rsidRDefault="00975208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 xml:space="preserve">Little Babys Love Club 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D171A88" w14:textId="6066C9D0" w:rsidR="00A974EA" w:rsidRPr="00A974EA" w:rsidRDefault="00975208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1100-1500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A61B93C" w14:textId="5F2EF131" w:rsidR="00A974EA" w:rsidRPr="00A974EA" w:rsidRDefault="00975208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Room-1</w:t>
                                  </w:r>
                                </w:p>
                              </w:tc>
                            </w:tr>
                            <w:tr w:rsidR="001E2600" w14:paraId="5EA4C9A0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993B2DB" w14:textId="07D2A35E" w:rsidR="001E2600" w:rsidRDefault="0057683D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Line Dancing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2416CEE" w14:textId="3320ECED" w:rsidR="001E2600" w:rsidRDefault="0057683D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1330-1430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2FC931E" w14:textId="31326502" w:rsidR="001E2600" w:rsidRDefault="0057683D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Main Hall</w:t>
                                  </w:r>
                                </w:p>
                              </w:tc>
                            </w:tr>
                            <w:tr w:rsidR="009E1F18" w14:paraId="4794302E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08A70E1" w14:textId="32B16B88" w:rsidR="009E1F18" w:rsidRDefault="00975208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Karah Dance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A195E34" w14:textId="02483B53" w:rsidR="009E1F18" w:rsidRDefault="00975208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1600-2100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A3FAB1D" w14:textId="5E030197" w:rsidR="009E1F18" w:rsidRDefault="00975208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Room-1</w:t>
                                  </w:r>
                                </w:p>
                              </w:tc>
                            </w:tr>
                            <w:tr w:rsidR="00EF62D5" w14:paraId="4C4AE1F8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90183AE" w14:textId="416A8DF0" w:rsidR="00EF62D5" w:rsidRDefault="00975208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T.K.D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A259B6E" w14:textId="7F6C47AD" w:rsidR="00EF62D5" w:rsidRDefault="00975208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1700-1800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FC8900B" w14:textId="38AF06ED" w:rsidR="00EF62D5" w:rsidRDefault="00975208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Lesser Hall</w:t>
                                  </w:r>
                                </w:p>
                              </w:tc>
                            </w:tr>
                            <w:tr w:rsidR="009E1F18" w14:paraId="37C2A369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97A0FAB" w14:textId="3A6ED6BB" w:rsidR="009E1F18" w:rsidRDefault="00975208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W/Watchers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AB810ED" w14:textId="13E66EAC" w:rsidR="009E1F18" w:rsidRDefault="00975208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1700-1900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26E2D09" w14:textId="333F4BBC" w:rsidR="009E1F18" w:rsidRDefault="00975208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Main Hall</w:t>
                                  </w:r>
                                </w:p>
                              </w:tc>
                            </w:tr>
                            <w:tr w:rsidR="008015E7" w14:paraId="0EAEAFAE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F5EE9BC" w14:textId="2E62522E" w:rsidR="008015E7" w:rsidRDefault="00975208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Bushido Karate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739BD6C" w14:textId="7DF9F0E7" w:rsidR="008015E7" w:rsidRDefault="00975208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1830-2030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D248FD5" w14:textId="69FB5BF0" w:rsidR="008015E7" w:rsidRDefault="00975208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Lesser Hall</w:t>
                                  </w:r>
                                </w:p>
                              </w:tc>
                            </w:tr>
                            <w:tr w:rsidR="00F64D06" w14:paraId="13F0018A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7A28F84" w14:textId="65401C33" w:rsidR="00F64D06" w:rsidRDefault="00975208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T.K.D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268A50E" w14:textId="0B7477FB" w:rsidR="00F64D06" w:rsidRDefault="00975208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1930-2030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390C55A" w14:textId="5F4A637F" w:rsidR="00F64D06" w:rsidRDefault="00975208" w:rsidP="002367D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Main Hall</w:t>
                                  </w:r>
                                </w:p>
                              </w:tc>
                            </w:tr>
                            <w:tr w:rsidR="008015E7" w:rsidRPr="00CF697C" w14:paraId="346740A5" w14:textId="77777777" w:rsidTr="00950212">
                              <w:tc>
                                <w:tcPr>
                                  <w:tcW w:w="5867" w:type="dxa"/>
                                  <w:tcBorders>
                                    <w:top w:val="nil"/>
                                  </w:tcBorders>
                                  <w:shd w:val="clear" w:color="auto" w:fill="0072CE"/>
                                </w:tcPr>
                                <w:p w14:paraId="359BFD89" w14:textId="7D0B4DF2" w:rsidR="008015E7" w:rsidRPr="00200D2F" w:rsidRDefault="00975208" w:rsidP="008015E7">
                                  <w:pPr>
                                    <w:pStyle w:val="LabelDark"/>
                                    <w:rPr>
                                      <w:rFonts w:ascii="Calibri" w:hAnsi="Calibri" w:cs="Times New Roman"/>
                                      <w:b/>
                                      <w:color w:val="FFFFFF"/>
                                      <w:sz w:val="32"/>
                                      <w:szCs w:val="32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Calibri" w:hAnsi="Calibri" w:cs="Times New Roman"/>
                                      <w:b/>
                                      <w:color w:val="FFFFFF"/>
                                      <w:sz w:val="32"/>
                                      <w:szCs w:val="32"/>
                                      <w:lang w:val="en-GB"/>
                                    </w:rPr>
                                    <w:t>Tuesday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nil"/>
                                  </w:tcBorders>
                                  <w:shd w:val="clear" w:color="auto" w:fill="0072CE"/>
                                </w:tcPr>
                                <w:p w14:paraId="3C5A310F" w14:textId="5E5ABB5D" w:rsidR="008015E7" w:rsidRPr="00200D2F" w:rsidRDefault="00975208" w:rsidP="008015E7">
                                  <w:pPr>
                                    <w:pStyle w:val="LabelDark"/>
                                    <w:rPr>
                                      <w:rFonts w:ascii="Calibri" w:hAnsi="Calibri" w:cs="Times New Roman"/>
                                      <w:b/>
                                      <w:color w:val="FFFFFF"/>
                                      <w:sz w:val="32"/>
                                      <w:szCs w:val="32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Calibri" w:hAnsi="Calibri" w:cs="Times New Roman"/>
                                      <w:b/>
                                      <w:color w:val="FFFFFF"/>
                                      <w:sz w:val="32"/>
                                      <w:szCs w:val="32"/>
                                      <w:lang w:val="en-GB"/>
                                    </w:rPr>
                                    <w:t>Times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nil"/>
                                  </w:tcBorders>
                                  <w:shd w:val="clear" w:color="auto" w:fill="0072CE"/>
                                </w:tcPr>
                                <w:p w14:paraId="6B18E071" w14:textId="5B3CF7A7" w:rsidR="008015E7" w:rsidRPr="00200D2F" w:rsidRDefault="00975208" w:rsidP="008015E7">
                                  <w:pPr>
                                    <w:pStyle w:val="LabelDark"/>
                                    <w:rPr>
                                      <w:rFonts w:ascii="Calibri" w:hAnsi="Calibri" w:cs="Times New Roman"/>
                                      <w:b/>
                                      <w:color w:val="FFFFFF"/>
                                      <w:sz w:val="32"/>
                                      <w:szCs w:val="32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Calibri" w:hAnsi="Calibri" w:cs="Times New Roman"/>
                                      <w:b/>
                                      <w:color w:val="FFFFFF"/>
                                      <w:sz w:val="32"/>
                                      <w:szCs w:val="32"/>
                                      <w:lang w:val="en-GB"/>
                                    </w:rPr>
                                    <w:t>Rooms</w:t>
                                  </w:r>
                                </w:p>
                              </w:tc>
                            </w:tr>
                            <w:tr w:rsidR="00975208" w14:paraId="0DB0DC8E" w14:textId="77777777" w:rsidTr="00A974EA">
                              <w:tc>
                                <w:tcPr>
                                  <w:tcW w:w="5867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827BB80" w14:textId="0E1B3A5F" w:rsidR="00975208" w:rsidRPr="00A974EA" w:rsidRDefault="00975208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Bees Cafe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7511B3B" w14:textId="459B0E80" w:rsidR="00975208" w:rsidRPr="00A974EA" w:rsidRDefault="00975208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0900-2000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D8E787A" w14:textId="688822FC" w:rsidR="00975208" w:rsidRPr="00A974EA" w:rsidRDefault="00975208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Canteen</w:t>
                                  </w:r>
                                </w:p>
                              </w:tc>
                            </w:tr>
                            <w:tr w:rsidR="00975208" w14:paraId="031D9006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509ED5B" w14:textId="49B2F942" w:rsidR="00975208" w:rsidRPr="00A974EA" w:rsidRDefault="00975208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Quarriers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8E3979E" w14:textId="72113F67" w:rsidR="00975208" w:rsidRPr="00A974EA" w:rsidRDefault="00975208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0900-1700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E3C8740" w14:textId="1ABA37E0" w:rsidR="00975208" w:rsidRPr="00A974EA" w:rsidRDefault="00975208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Room 4A</w:t>
                                  </w:r>
                                </w:p>
                              </w:tc>
                            </w:tr>
                            <w:tr w:rsidR="00E47A14" w14:paraId="3EFC06BD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DD70487" w14:textId="5762F8E5" w:rsidR="00E47A14" w:rsidRDefault="00E47A14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="00EC31B8"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.H.A.S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CD5831C" w14:textId="723A5652" w:rsidR="00E47A14" w:rsidRDefault="00C46A8A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1000-1230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613C1BC" w14:textId="0066E229" w:rsidR="00E47A14" w:rsidRDefault="00C46A8A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Main Hall</w:t>
                                  </w:r>
                                </w:p>
                              </w:tc>
                            </w:tr>
                            <w:tr w:rsidR="00EC31B8" w14:paraId="48D4826B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EE93DD0" w14:textId="7FC076FF" w:rsidR="00EC31B8" w:rsidRDefault="00EC31B8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Be Well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4F554EB" w14:textId="232F72E8" w:rsidR="00EC31B8" w:rsidRDefault="00F83DEB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1100-1300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2C774B1" w14:textId="27A0C748" w:rsidR="00EC31B8" w:rsidRDefault="00F83DEB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Lesser Hall</w:t>
                                  </w:r>
                                </w:p>
                              </w:tc>
                            </w:tr>
                            <w:tr w:rsidR="00C36D67" w14:paraId="0C72F940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88A41CE" w14:textId="2A2CE52A" w:rsidR="00C36D67" w:rsidRDefault="00C36D67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Feel Well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B0B6E06" w14:textId="0E57080D" w:rsidR="00C36D67" w:rsidRDefault="00F83DEB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1300-1500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088D57D" w14:textId="29B7B8A0" w:rsidR="00C36D67" w:rsidRDefault="00F83DEB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Lesser Hall</w:t>
                                  </w:r>
                                </w:p>
                              </w:tc>
                            </w:tr>
                            <w:tr w:rsidR="00C36D67" w14:paraId="54713963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E1D3BD9" w14:textId="687B025F" w:rsidR="00C36D67" w:rsidRPr="00A974EA" w:rsidRDefault="00C36D67" w:rsidP="00C36D67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Pollok Art Group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28DADD4" w14:textId="5216D884" w:rsidR="00C36D67" w:rsidRPr="00A974EA" w:rsidRDefault="00C36D67" w:rsidP="00FB6B5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1300-1500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052681E" w14:textId="4AB1AB9F" w:rsidR="00C36D67" w:rsidRPr="00A974EA" w:rsidRDefault="00C36D67" w:rsidP="00FB6B5E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Room -2</w:t>
                                  </w:r>
                                </w:p>
                              </w:tc>
                            </w:tr>
                            <w:tr w:rsidR="00C36D67" w14:paraId="2F717C02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9BCED53" w14:textId="24933ED9" w:rsidR="00C36D67" w:rsidRDefault="00FB6B5E" w:rsidP="00C36D67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Early Years Scotland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FE96491" w14:textId="254CBB2B" w:rsidR="00C36D67" w:rsidRDefault="00FB6B5E" w:rsidP="00C36D67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1300-1430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7C3D93A" w14:textId="45176E82" w:rsidR="00C36D67" w:rsidRDefault="00FB6B5E" w:rsidP="00C36D67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Main Hall</w:t>
                                  </w:r>
                                </w:p>
                              </w:tc>
                            </w:tr>
                            <w:tr w:rsidR="00C46A8A" w14:paraId="37E36936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322E120" w14:textId="60A16294" w:rsidR="00C46A8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Jo-Dance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C2338BA" w14:textId="2A4FA487" w:rsidR="00C46A8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1630-1830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E4428F1" w14:textId="4C67A3F0" w:rsidR="00C46A8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Main Hall</w:t>
                                  </w:r>
                                </w:p>
                              </w:tc>
                            </w:tr>
                            <w:tr w:rsidR="00C46A8A" w14:paraId="1AD54E59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706EC24" w14:textId="3F09004F" w:rsidR="00C46A8A" w:rsidRPr="00A974E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DLX Dance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F9E0749" w14:textId="575DB389" w:rsidR="00C46A8A" w:rsidRPr="00A974E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1700-1800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C8A25B4" w14:textId="40BD6AA2" w:rsidR="00C46A8A" w:rsidRPr="00A974E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Room -1</w:t>
                                  </w:r>
                                </w:p>
                              </w:tc>
                            </w:tr>
                            <w:tr w:rsidR="00C46A8A" w14:paraId="68999A5F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3314DEB" w14:textId="3DB096DA" w:rsidR="00C46A8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DLX Dance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586FBC1" w14:textId="3A980668" w:rsidR="00C46A8A" w:rsidRPr="00A974E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1700-2100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674C440" w14:textId="753A9C1E" w:rsidR="00C46A8A" w:rsidRPr="00A974E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Lesser Hall</w:t>
                                  </w:r>
                                </w:p>
                              </w:tc>
                            </w:tr>
                            <w:tr w:rsidR="00C46A8A" w14:paraId="7FC4C956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086D560" w14:textId="64843105" w:rsidR="00C46A8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DLX Dance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FB4A2A8" w14:textId="3E596C0D" w:rsidR="00C46A8A" w:rsidRPr="00A974E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1800-2000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FD0FE9E" w14:textId="07930365" w:rsidR="00C46A8A" w:rsidRPr="00A974E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Room-3</w:t>
                                  </w:r>
                                </w:p>
                              </w:tc>
                            </w:tr>
                            <w:tr w:rsidR="00C46A8A" w14:paraId="079D9136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3BA5F63" w14:textId="2DF5F6E9" w:rsidR="00C46A8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Art Group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FEA0EC4" w14:textId="500E0B7B" w:rsidR="00C46A8A" w:rsidRPr="00A974E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1730-1930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14538B6" w14:textId="45DB486C" w:rsidR="00C46A8A" w:rsidRPr="00A974E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Room-2</w:t>
                                  </w:r>
                                </w:p>
                              </w:tc>
                            </w:tr>
                            <w:tr w:rsidR="00C46A8A" w14:paraId="19024298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E025411" w14:textId="08762FCE" w:rsidR="00C46A8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Jo-Dance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A60024B" w14:textId="391499C6" w:rsidR="00C46A8A" w:rsidRPr="00A974E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1830-1930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044C339" w14:textId="665C13A6" w:rsidR="00C46A8A" w:rsidRPr="00A974E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Room-1</w:t>
                                  </w:r>
                                </w:p>
                              </w:tc>
                            </w:tr>
                            <w:tr w:rsidR="00C46A8A" w14:paraId="59FF2793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0AD0F65" w14:textId="756AB585" w:rsidR="00C46A8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Angela Dance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A349273" w14:textId="19C2B6F0" w:rsidR="00C46A8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1830-2030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DE309E4" w14:textId="5DF0E655" w:rsidR="00C46A8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Main Hall</w:t>
                                  </w:r>
                                </w:p>
                              </w:tc>
                            </w:tr>
                            <w:tr w:rsidR="00C46A8A" w14:paraId="5D8F48B8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997D47E" w14:textId="4DADD2D2" w:rsidR="00C46A8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0BFC096" w14:textId="3C8822DA" w:rsidR="00C46A8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74C1A07" w14:textId="32CEA476" w:rsidR="00C46A8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46A8A" w:rsidRPr="00CF697C" w14:paraId="79AF1CAE" w14:textId="77777777" w:rsidTr="00950212">
                              <w:tc>
                                <w:tcPr>
                                  <w:tcW w:w="5867" w:type="dxa"/>
                                  <w:tcBorders>
                                    <w:top w:val="nil"/>
                                  </w:tcBorders>
                                  <w:shd w:val="clear" w:color="auto" w:fill="0072CE"/>
                                </w:tcPr>
                                <w:p w14:paraId="5BEEBBFE" w14:textId="77777777" w:rsidR="00C46A8A" w:rsidRPr="001E337E" w:rsidRDefault="00C46A8A" w:rsidP="00C46A8A">
                                  <w:pPr>
                                    <w:pStyle w:val="LabelDark"/>
                                    <w:rPr>
                                      <w:rFonts w:ascii="Calibri" w:hAnsi="Calibri" w:cs="Times New Roman"/>
                                      <w:color w:val="auto"/>
                                      <w:sz w:val="32"/>
                                      <w:szCs w:val="32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FFFF"/>
                                      <w:sz w:val="32"/>
                                      <w:szCs w:val="32"/>
                                    </w:rPr>
                                    <w:t>Wednesday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nil"/>
                                  </w:tcBorders>
                                  <w:shd w:val="clear" w:color="auto" w:fill="0072CE"/>
                                </w:tcPr>
                                <w:p w14:paraId="70AEF6DC" w14:textId="77777777" w:rsidR="00C46A8A" w:rsidRPr="001E337E" w:rsidRDefault="00C46A8A" w:rsidP="00C46A8A">
                                  <w:pPr>
                                    <w:pStyle w:val="LabelDark"/>
                                    <w:rPr>
                                      <w:rFonts w:ascii="Calibri" w:hAnsi="Calibri" w:cs="Times New Roman"/>
                                      <w:color w:val="auto"/>
                                      <w:sz w:val="32"/>
                                      <w:szCs w:val="32"/>
                                      <w:lang w:val="en-GB"/>
                                    </w:rPr>
                                  </w:pPr>
                                  <w:r w:rsidRPr="001D67C1">
                                    <w:rPr>
                                      <w:rFonts w:ascii="Calibri" w:hAnsi="Calibri"/>
                                      <w:b/>
                                      <w:color w:val="FFFFFF"/>
                                      <w:sz w:val="32"/>
                                      <w:szCs w:val="32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nil"/>
                                  </w:tcBorders>
                                  <w:shd w:val="clear" w:color="auto" w:fill="0072CE"/>
                                </w:tcPr>
                                <w:p w14:paraId="034142DF" w14:textId="77777777" w:rsidR="00C46A8A" w:rsidRPr="001E337E" w:rsidRDefault="00C46A8A" w:rsidP="00C46A8A">
                                  <w:pPr>
                                    <w:pStyle w:val="LabelDark"/>
                                    <w:rPr>
                                      <w:rFonts w:ascii="Calibri" w:hAnsi="Calibri" w:cs="Times New Roman"/>
                                      <w:color w:val="auto"/>
                                      <w:sz w:val="32"/>
                                      <w:szCs w:val="32"/>
                                      <w:lang w:val="en-GB"/>
                                    </w:rPr>
                                  </w:pPr>
                                  <w:r w:rsidRPr="001D67C1">
                                    <w:rPr>
                                      <w:rFonts w:ascii="Calibri" w:hAnsi="Calibri"/>
                                      <w:b/>
                                      <w:color w:val="FFFFFF"/>
                                      <w:sz w:val="32"/>
                                      <w:szCs w:val="32"/>
                                    </w:rPr>
                                    <w:t>Room</w:t>
                                  </w:r>
                                </w:p>
                              </w:tc>
                            </w:tr>
                            <w:tr w:rsidR="00C46A8A" w14:paraId="11281ABD" w14:textId="77777777" w:rsidTr="00A974EA">
                              <w:tc>
                                <w:tcPr>
                                  <w:tcW w:w="5867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DEC3DD7" w14:textId="6C9B3A7E" w:rsidR="00C46A8A" w:rsidRPr="00A974E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Bees Cafe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B0D50F8" w14:textId="1A1FEEA9" w:rsidR="00C46A8A" w:rsidRPr="00A974E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0900-2000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8E84190" w14:textId="561378AC" w:rsidR="00C46A8A" w:rsidRPr="00A974E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Canteen</w:t>
                                  </w:r>
                                </w:p>
                              </w:tc>
                            </w:tr>
                            <w:tr w:rsidR="00C46A8A" w14:paraId="4191174A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A968DF1" w14:textId="44094FED" w:rsidR="00C46A8A" w:rsidRPr="00A974E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Quarriers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CD022C2" w14:textId="344C1116" w:rsidR="00C46A8A" w:rsidRPr="00A974E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0900-1700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7D2158A" w14:textId="65385899" w:rsidR="00C46A8A" w:rsidRPr="00A974E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Room 4A</w:t>
                                  </w:r>
                                </w:p>
                              </w:tc>
                            </w:tr>
                            <w:tr w:rsidR="00C46A8A" w14:paraId="38FC8812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13F0BD9" w14:textId="10C1D4CD" w:rsidR="00C46A8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Education Hive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AB66D55" w14:textId="24D79685" w:rsidR="00C46A8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0900-1500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38D2620" w14:textId="7E092064" w:rsidR="00C46A8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Room-3</w:t>
                                  </w:r>
                                </w:p>
                              </w:tc>
                            </w:tr>
                            <w:tr w:rsidR="0094779B" w14:paraId="5805E741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36C10F3" w14:textId="2A9B69F7" w:rsidR="0094779B" w:rsidRDefault="0094779B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Moo Music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3D2F566" w14:textId="288F37D6" w:rsidR="0094779B" w:rsidRDefault="0094779B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0930-1315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F1D0998" w14:textId="5D2E661F" w:rsidR="0094779B" w:rsidRDefault="007C0D85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Lesser Hall</w:t>
                                  </w:r>
                                </w:p>
                              </w:tc>
                            </w:tr>
                            <w:tr w:rsidR="007C0D85" w14:paraId="40192802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1AC56EB" w14:textId="7CCBE2EE" w:rsidR="007C0D85" w:rsidRDefault="007C0D85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Early Years Scotland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B8F313D" w14:textId="518B2E74" w:rsidR="007C0D85" w:rsidRDefault="007C0D85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0900-1130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F60D004" w14:textId="46639A74" w:rsidR="007C0D85" w:rsidRDefault="006D754B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Main Hall</w:t>
                                  </w:r>
                                </w:p>
                              </w:tc>
                            </w:tr>
                            <w:tr w:rsidR="00C46A8A" w14:paraId="7F29300C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EC39037" w14:textId="13807EB1" w:rsidR="00C46A8A" w:rsidRPr="00A974E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Gavin Dance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F8087BE" w14:textId="52630122" w:rsidR="00C46A8A" w:rsidRPr="00A974E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1600-2100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0E43DF1" w14:textId="7884D3D4" w:rsidR="00C46A8A" w:rsidRPr="00A974EA" w:rsidRDefault="00C46A8A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Main Hall</w:t>
                                  </w:r>
                                </w:p>
                              </w:tc>
                            </w:tr>
                            <w:tr w:rsidR="00640822" w14:paraId="050AE779" w14:textId="77777777" w:rsidTr="00A974EA">
                              <w:tc>
                                <w:tcPr>
                                  <w:tcW w:w="58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272C8FF" w14:textId="1F92761A" w:rsidR="00640822" w:rsidRDefault="003E23E5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Burlesque Dancing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895CC7B" w14:textId="7BBD115E" w:rsidR="00640822" w:rsidRDefault="006F6686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1900-2000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5D26F76" w14:textId="0719CA35" w:rsidR="00640822" w:rsidRDefault="006F6686" w:rsidP="00C46A8A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Room-1</w:t>
                                  </w:r>
                                </w:p>
                              </w:tc>
                            </w:tr>
                          </w:tbl>
                          <w:p w14:paraId="4A317A8F" w14:textId="77777777" w:rsidR="005A10FC" w:rsidRDefault="005A10FC" w:rsidP="002367DE">
                            <w:pPr>
                              <w:pStyle w:val="LabelDark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50800" tIns="50800" rIns="50800" bIns="5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2FDE9" id="Rectangle 1" o:spid="_x0000_s1026" style="position:absolute;margin-left:3.3pt;margin-top:119.2pt;width:721.55pt;height:763pt;z-index:25165772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" stroked="f" strokecolor="#53585f" strokeweight="1pt">
                <v:fill opacity="46517f"/>
                <v:stroke opacity="46517f" miterlimit="4"/>
                <v:path arrowok="t"/>
                <v:textbox inset="4pt,4pt,4pt,4pt">
                  <w:txbxContent>
                    <w:p w14:paraId="178F278E" w14:textId="77777777" w:rsidR="00CF697C" w:rsidRDefault="00CF697C" w:rsidP="002367DE">
                      <w:pPr>
                        <w:pStyle w:val="LabelDark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</w:p>
                    <w:tbl>
                      <w:tblPr>
                        <w:tblW w:w="0" w:type="auto"/>
                        <w:tblInd w:w="904" w:type="dxa"/>
                        <w:tblBorders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867"/>
                        <w:gridCol w:w="3260"/>
                        <w:gridCol w:w="3172"/>
                      </w:tblGrid>
                      <w:tr w:rsidR="00A369E8" w:rsidRPr="00CF697C" w14:paraId="38262820" w14:textId="77777777" w:rsidTr="00950212">
                        <w:tc>
                          <w:tcPr>
                            <w:tcW w:w="5867" w:type="dxa"/>
                            <w:shd w:val="clear" w:color="auto" w:fill="0072CE"/>
                          </w:tcPr>
                          <w:p w14:paraId="69ED3139" w14:textId="77777777" w:rsidR="00A369E8" w:rsidRPr="00827418" w:rsidRDefault="00A369E8" w:rsidP="002367DE">
                            <w:pPr>
                              <w:pStyle w:val="LabelDark"/>
                              <w:rPr>
                                <w:rFonts w:ascii="Calibri" w:hAnsi="Calibri" w:cs="Times New Roman"/>
                                <w:b/>
                                <w:color w:val="FFFFFF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827418">
                              <w:rPr>
                                <w:rFonts w:ascii="Calibri" w:hAnsi="Calibri" w:cs="Times New Roman"/>
                                <w:b/>
                                <w:color w:val="FFFFFF"/>
                                <w:sz w:val="32"/>
                                <w:szCs w:val="32"/>
                                <w:lang w:val="en-GB"/>
                              </w:rPr>
                              <w:t>Monday</w:t>
                            </w:r>
                          </w:p>
                        </w:tc>
                        <w:tc>
                          <w:tcPr>
                            <w:tcW w:w="3260" w:type="dxa"/>
                            <w:shd w:val="clear" w:color="auto" w:fill="0072CE"/>
                          </w:tcPr>
                          <w:p w14:paraId="4B865237" w14:textId="77777777" w:rsidR="00A369E8" w:rsidRPr="00827418" w:rsidRDefault="00A369E8" w:rsidP="002367DE">
                            <w:pPr>
                              <w:pStyle w:val="LabelDark"/>
                              <w:rPr>
                                <w:rFonts w:ascii="Calibri" w:hAnsi="Calibri" w:cs="Times New Roman"/>
                                <w:b/>
                                <w:color w:val="FFFFFF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827418">
                              <w:rPr>
                                <w:rFonts w:ascii="Calibri" w:hAnsi="Calibri" w:cs="Times New Roman"/>
                                <w:b/>
                                <w:color w:val="FFFFFF"/>
                                <w:sz w:val="32"/>
                                <w:szCs w:val="32"/>
                                <w:lang w:val="en-GB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3172" w:type="dxa"/>
                            <w:shd w:val="clear" w:color="auto" w:fill="0072CE"/>
                          </w:tcPr>
                          <w:p w14:paraId="7B0CE124" w14:textId="77777777" w:rsidR="00A369E8" w:rsidRPr="00827418" w:rsidRDefault="00A369E8" w:rsidP="002367DE">
                            <w:pPr>
                              <w:pStyle w:val="LabelDark"/>
                              <w:rPr>
                                <w:rFonts w:ascii="Calibri" w:hAnsi="Calibri" w:cs="Times New Roman"/>
                                <w:b/>
                                <w:color w:val="FFFFFF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827418">
                              <w:rPr>
                                <w:rFonts w:ascii="Calibri" w:hAnsi="Calibri" w:cs="Times New Roman"/>
                                <w:b/>
                                <w:color w:val="FFFFFF"/>
                                <w:sz w:val="32"/>
                                <w:szCs w:val="32"/>
                                <w:lang w:val="en-GB"/>
                              </w:rPr>
                              <w:t>Room</w:t>
                            </w:r>
                          </w:p>
                        </w:tc>
                      </w:tr>
                      <w:tr w:rsidR="00A974EA" w14:paraId="048F3278" w14:textId="77777777" w:rsidTr="00A974EA">
                        <w:tc>
                          <w:tcPr>
                            <w:tcW w:w="5867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ADE2BD1" w14:textId="6AD5DA3F" w:rsidR="00A974EA" w:rsidRPr="00A974EA" w:rsidRDefault="00975208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Bees Cafe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843C2C0" w14:textId="5A25DA67" w:rsidR="00A974EA" w:rsidRPr="00A974EA" w:rsidRDefault="00975208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0900-2000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4A9300B6" w14:textId="57E0636D" w:rsidR="00A974EA" w:rsidRPr="00A974EA" w:rsidRDefault="00975208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Canteen</w:t>
                            </w:r>
                          </w:p>
                        </w:tc>
                      </w:tr>
                      <w:tr w:rsidR="00A974EA" w14:paraId="4558C4DC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48FCBBC" w14:textId="059586F1" w:rsidR="00A974EA" w:rsidRPr="00A974EA" w:rsidRDefault="00975208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Quarriers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B87B03C" w14:textId="2681D0A4" w:rsidR="00A974EA" w:rsidRPr="00A974EA" w:rsidRDefault="00975208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0900-1700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3F80A578" w14:textId="03ED6BB5" w:rsidR="00A974EA" w:rsidRPr="00A974EA" w:rsidRDefault="00975208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Room 4A</w:t>
                            </w:r>
                          </w:p>
                        </w:tc>
                      </w:tr>
                      <w:tr w:rsidR="009A0D82" w14:paraId="28AF98E5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25089FE" w14:textId="0BDF4D07" w:rsidR="009A0D82" w:rsidRDefault="0078596D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Social Security Scotland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6CAAB84" w14:textId="23FFF1A9" w:rsidR="009A0D82" w:rsidRDefault="0078596D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09.30-</w:t>
                            </w:r>
                            <w:r w:rsidR="00A639BE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16.30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3822C36A" w14:textId="21F2AD6A" w:rsidR="009A0D82" w:rsidRDefault="00A639BE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Room 4</w:t>
                            </w:r>
                          </w:p>
                        </w:tc>
                      </w:tr>
                      <w:tr w:rsidR="00A974EA" w14:paraId="020C06F2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F4BE183" w14:textId="49512D88" w:rsidR="002C205A" w:rsidRPr="00A974EA" w:rsidRDefault="00975208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Little Babys Love Club 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D171A88" w14:textId="6066C9D0" w:rsidR="00A974EA" w:rsidRPr="00A974EA" w:rsidRDefault="00975208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1100-1500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2A61B93C" w14:textId="5F2EF131" w:rsidR="00A974EA" w:rsidRPr="00A974EA" w:rsidRDefault="00975208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Room-1</w:t>
                            </w:r>
                          </w:p>
                        </w:tc>
                      </w:tr>
                      <w:tr w:rsidR="001E2600" w14:paraId="5EA4C9A0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993B2DB" w14:textId="07D2A35E" w:rsidR="001E2600" w:rsidRDefault="0057683D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Line Dancing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2416CEE" w14:textId="3320ECED" w:rsidR="001E2600" w:rsidRDefault="0057683D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1330-1430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72FC931E" w14:textId="31326502" w:rsidR="001E2600" w:rsidRDefault="0057683D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Main Hall</w:t>
                            </w:r>
                          </w:p>
                        </w:tc>
                      </w:tr>
                      <w:tr w:rsidR="009E1F18" w14:paraId="4794302E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08A70E1" w14:textId="32B16B88" w:rsidR="009E1F18" w:rsidRDefault="00975208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Karah Dance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A195E34" w14:textId="02483B53" w:rsidR="009E1F18" w:rsidRDefault="00975208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1600-2100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0A3FAB1D" w14:textId="5E030197" w:rsidR="009E1F18" w:rsidRDefault="00975208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Room-1</w:t>
                            </w:r>
                          </w:p>
                        </w:tc>
                      </w:tr>
                      <w:tr w:rsidR="00EF62D5" w14:paraId="4C4AE1F8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90183AE" w14:textId="416A8DF0" w:rsidR="00EF62D5" w:rsidRDefault="00975208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T.K.D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A259B6E" w14:textId="7F6C47AD" w:rsidR="00EF62D5" w:rsidRDefault="00975208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1700-1800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7FC8900B" w14:textId="38AF06ED" w:rsidR="00EF62D5" w:rsidRDefault="00975208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Lesser Hall</w:t>
                            </w:r>
                          </w:p>
                        </w:tc>
                      </w:tr>
                      <w:tr w:rsidR="009E1F18" w14:paraId="37C2A369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97A0FAB" w14:textId="3A6ED6BB" w:rsidR="009E1F18" w:rsidRDefault="00975208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W/Watchers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AB810ED" w14:textId="13E66EAC" w:rsidR="009E1F18" w:rsidRDefault="00975208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1700-1900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626E2D09" w14:textId="333F4BBC" w:rsidR="009E1F18" w:rsidRDefault="00975208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Main Hall</w:t>
                            </w:r>
                          </w:p>
                        </w:tc>
                      </w:tr>
                      <w:tr w:rsidR="008015E7" w14:paraId="0EAEAFAE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F5EE9BC" w14:textId="2E62522E" w:rsidR="008015E7" w:rsidRDefault="00975208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Bushido Karate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739BD6C" w14:textId="7DF9F0E7" w:rsidR="008015E7" w:rsidRDefault="00975208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1830-2030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4D248FD5" w14:textId="69FB5BF0" w:rsidR="008015E7" w:rsidRDefault="00975208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Lesser Hall</w:t>
                            </w:r>
                          </w:p>
                        </w:tc>
                      </w:tr>
                      <w:tr w:rsidR="00F64D06" w14:paraId="13F0018A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7A28F84" w14:textId="65401C33" w:rsidR="00F64D06" w:rsidRDefault="00975208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T.K.D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268A50E" w14:textId="0B7477FB" w:rsidR="00F64D06" w:rsidRDefault="00975208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1930-2030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7390C55A" w14:textId="5F4A637F" w:rsidR="00F64D06" w:rsidRDefault="00975208" w:rsidP="002367D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Main Hall</w:t>
                            </w:r>
                          </w:p>
                        </w:tc>
                      </w:tr>
                      <w:tr w:rsidR="008015E7" w:rsidRPr="00CF697C" w14:paraId="346740A5" w14:textId="77777777" w:rsidTr="00950212">
                        <w:tc>
                          <w:tcPr>
                            <w:tcW w:w="5867" w:type="dxa"/>
                            <w:tcBorders>
                              <w:top w:val="nil"/>
                            </w:tcBorders>
                            <w:shd w:val="clear" w:color="auto" w:fill="0072CE"/>
                          </w:tcPr>
                          <w:p w14:paraId="359BFD89" w14:textId="7D0B4DF2" w:rsidR="008015E7" w:rsidRPr="00200D2F" w:rsidRDefault="00975208" w:rsidP="008015E7">
                            <w:pPr>
                              <w:pStyle w:val="LabelDark"/>
                              <w:rPr>
                                <w:rFonts w:ascii="Calibri" w:hAnsi="Calibri" w:cs="Times New Roman"/>
                                <w:b/>
                                <w:color w:val="FFFFFF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b/>
                                <w:color w:val="FFFFFF"/>
                                <w:sz w:val="32"/>
                                <w:szCs w:val="32"/>
                                <w:lang w:val="en-GB"/>
                              </w:rPr>
                              <w:t>Tuesday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nil"/>
                            </w:tcBorders>
                            <w:shd w:val="clear" w:color="auto" w:fill="0072CE"/>
                          </w:tcPr>
                          <w:p w14:paraId="3C5A310F" w14:textId="5E5ABB5D" w:rsidR="008015E7" w:rsidRPr="00200D2F" w:rsidRDefault="00975208" w:rsidP="008015E7">
                            <w:pPr>
                              <w:pStyle w:val="LabelDark"/>
                              <w:rPr>
                                <w:rFonts w:ascii="Calibri" w:hAnsi="Calibri" w:cs="Times New Roman"/>
                                <w:b/>
                                <w:color w:val="FFFFFF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b/>
                                <w:color w:val="FFFFFF"/>
                                <w:sz w:val="32"/>
                                <w:szCs w:val="32"/>
                                <w:lang w:val="en-GB"/>
                              </w:rPr>
                              <w:t>Times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nil"/>
                            </w:tcBorders>
                            <w:shd w:val="clear" w:color="auto" w:fill="0072CE"/>
                          </w:tcPr>
                          <w:p w14:paraId="6B18E071" w14:textId="5B3CF7A7" w:rsidR="008015E7" w:rsidRPr="00200D2F" w:rsidRDefault="00975208" w:rsidP="008015E7">
                            <w:pPr>
                              <w:pStyle w:val="LabelDark"/>
                              <w:rPr>
                                <w:rFonts w:ascii="Calibri" w:hAnsi="Calibri" w:cs="Times New Roman"/>
                                <w:b/>
                                <w:color w:val="FFFFFF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b/>
                                <w:color w:val="FFFFFF"/>
                                <w:sz w:val="32"/>
                                <w:szCs w:val="32"/>
                                <w:lang w:val="en-GB"/>
                              </w:rPr>
                              <w:t>Rooms</w:t>
                            </w:r>
                          </w:p>
                        </w:tc>
                      </w:tr>
                      <w:tr w:rsidR="00975208" w14:paraId="0DB0DC8E" w14:textId="77777777" w:rsidTr="00A974EA">
                        <w:tc>
                          <w:tcPr>
                            <w:tcW w:w="5867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827BB80" w14:textId="0E1B3A5F" w:rsidR="00975208" w:rsidRPr="00A974EA" w:rsidRDefault="00975208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Bees Cafe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7511B3B" w14:textId="459B0E80" w:rsidR="00975208" w:rsidRPr="00A974EA" w:rsidRDefault="00975208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0900-2000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6D8E787A" w14:textId="688822FC" w:rsidR="00975208" w:rsidRPr="00A974EA" w:rsidRDefault="00975208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Canteen</w:t>
                            </w:r>
                          </w:p>
                        </w:tc>
                      </w:tr>
                      <w:tr w:rsidR="00975208" w14:paraId="031D9006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509ED5B" w14:textId="49B2F942" w:rsidR="00975208" w:rsidRPr="00A974EA" w:rsidRDefault="00975208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Quarriers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8E3979E" w14:textId="72113F67" w:rsidR="00975208" w:rsidRPr="00A974EA" w:rsidRDefault="00975208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0900-1700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4E3C8740" w14:textId="1ABA37E0" w:rsidR="00975208" w:rsidRPr="00A974EA" w:rsidRDefault="00975208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Room 4A</w:t>
                            </w:r>
                          </w:p>
                        </w:tc>
                      </w:tr>
                      <w:tr w:rsidR="00E47A14" w14:paraId="3EFC06BD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DD70487" w14:textId="5762F8E5" w:rsidR="00E47A14" w:rsidRDefault="00E47A14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C</w:t>
                            </w:r>
                            <w:r w:rsidR="00EC31B8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.H.A.S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CD5831C" w14:textId="723A5652" w:rsidR="00E47A14" w:rsidRDefault="00C46A8A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1000-1230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0613C1BC" w14:textId="0066E229" w:rsidR="00E47A14" w:rsidRDefault="00C46A8A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Main Hall</w:t>
                            </w:r>
                          </w:p>
                        </w:tc>
                      </w:tr>
                      <w:tr w:rsidR="00EC31B8" w14:paraId="48D4826B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EE93DD0" w14:textId="7FC076FF" w:rsidR="00EC31B8" w:rsidRDefault="00EC31B8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Be Well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4F554EB" w14:textId="232F72E8" w:rsidR="00EC31B8" w:rsidRDefault="00F83DEB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1100-1300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52C774B1" w14:textId="27A0C748" w:rsidR="00EC31B8" w:rsidRDefault="00F83DEB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Lesser Hall</w:t>
                            </w:r>
                          </w:p>
                        </w:tc>
                      </w:tr>
                      <w:tr w:rsidR="00C36D67" w14:paraId="0C72F940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88A41CE" w14:textId="2A2CE52A" w:rsidR="00C36D67" w:rsidRDefault="00C36D67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Feel Well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B0B6E06" w14:textId="0E57080D" w:rsidR="00C36D67" w:rsidRDefault="00F83DEB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1300-1500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3088D57D" w14:textId="29B7B8A0" w:rsidR="00C36D67" w:rsidRDefault="00F83DEB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Lesser Hall</w:t>
                            </w:r>
                          </w:p>
                        </w:tc>
                      </w:tr>
                      <w:tr w:rsidR="00C36D67" w14:paraId="54713963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E1D3BD9" w14:textId="687B025F" w:rsidR="00C36D67" w:rsidRPr="00A974EA" w:rsidRDefault="00C36D67" w:rsidP="00C36D67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Pollok Art Group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28DADD4" w14:textId="5216D884" w:rsidR="00C36D67" w:rsidRPr="00A974EA" w:rsidRDefault="00C36D67" w:rsidP="00FB6B5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1300-1500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6052681E" w14:textId="4AB1AB9F" w:rsidR="00C36D67" w:rsidRPr="00A974EA" w:rsidRDefault="00C36D67" w:rsidP="00FB6B5E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Room -2</w:t>
                            </w:r>
                          </w:p>
                        </w:tc>
                      </w:tr>
                      <w:tr w:rsidR="00C36D67" w14:paraId="2F717C02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9BCED53" w14:textId="24933ED9" w:rsidR="00C36D67" w:rsidRDefault="00FB6B5E" w:rsidP="00C36D67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Early Years Scotland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FE96491" w14:textId="254CBB2B" w:rsidR="00C36D67" w:rsidRDefault="00FB6B5E" w:rsidP="00C36D67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1300-1430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77C3D93A" w14:textId="45176E82" w:rsidR="00C36D67" w:rsidRDefault="00FB6B5E" w:rsidP="00C36D67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Main Hall</w:t>
                            </w:r>
                          </w:p>
                        </w:tc>
                      </w:tr>
                      <w:tr w:rsidR="00C46A8A" w14:paraId="37E36936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322E120" w14:textId="60A16294" w:rsidR="00C46A8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Jo-Dance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C2338BA" w14:textId="2A4FA487" w:rsidR="00C46A8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1630-1830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1E4428F1" w14:textId="4C67A3F0" w:rsidR="00C46A8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Main Hall</w:t>
                            </w:r>
                          </w:p>
                        </w:tc>
                      </w:tr>
                      <w:tr w:rsidR="00C46A8A" w14:paraId="1AD54E59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706EC24" w14:textId="3F09004F" w:rsidR="00C46A8A" w:rsidRPr="00A974E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DLX Dance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F9E0749" w14:textId="575DB389" w:rsidR="00C46A8A" w:rsidRPr="00A974E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1700-1800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3C8A25B4" w14:textId="40BD6AA2" w:rsidR="00C46A8A" w:rsidRPr="00A974E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Room -1</w:t>
                            </w:r>
                          </w:p>
                        </w:tc>
                      </w:tr>
                      <w:tr w:rsidR="00C46A8A" w14:paraId="68999A5F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3314DEB" w14:textId="3DB096DA" w:rsidR="00C46A8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DLX Dance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586FBC1" w14:textId="3A980668" w:rsidR="00C46A8A" w:rsidRPr="00A974E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1700-2100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2674C440" w14:textId="753A9C1E" w:rsidR="00C46A8A" w:rsidRPr="00A974E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Lesser Hall</w:t>
                            </w:r>
                          </w:p>
                        </w:tc>
                      </w:tr>
                      <w:tr w:rsidR="00C46A8A" w14:paraId="7FC4C956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086D560" w14:textId="64843105" w:rsidR="00C46A8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DLX Dance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FB4A2A8" w14:textId="3E596C0D" w:rsidR="00C46A8A" w:rsidRPr="00A974E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1800-2000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2FD0FE9E" w14:textId="07930365" w:rsidR="00C46A8A" w:rsidRPr="00A974E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Room-3</w:t>
                            </w:r>
                          </w:p>
                        </w:tc>
                      </w:tr>
                      <w:tr w:rsidR="00C46A8A" w14:paraId="079D9136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3BA5F63" w14:textId="2DF5F6E9" w:rsidR="00C46A8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Art Group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FEA0EC4" w14:textId="500E0B7B" w:rsidR="00C46A8A" w:rsidRPr="00A974E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1730-1930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714538B6" w14:textId="45DB486C" w:rsidR="00C46A8A" w:rsidRPr="00A974E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Room-2</w:t>
                            </w:r>
                          </w:p>
                        </w:tc>
                      </w:tr>
                      <w:tr w:rsidR="00C46A8A" w14:paraId="19024298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E025411" w14:textId="08762FCE" w:rsidR="00C46A8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Jo-Dance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A60024B" w14:textId="391499C6" w:rsidR="00C46A8A" w:rsidRPr="00A974E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1830-1930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7044C339" w14:textId="665C13A6" w:rsidR="00C46A8A" w:rsidRPr="00A974E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Room-1</w:t>
                            </w:r>
                          </w:p>
                        </w:tc>
                      </w:tr>
                      <w:tr w:rsidR="00C46A8A" w14:paraId="59FF2793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0AD0F65" w14:textId="756AB585" w:rsidR="00C46A8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Angela Dance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A349273" w14:textId="19C2B6F0" w:rsidR="00C46A8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1830-2030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0DE309E4" w14:textId="5DF0E655" w:rsidR="00C46A8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Main Hall</w:t>
                            </w:r>
                          </w:p>
                        </w:tc>
                      </w:tr>
                      <w:tr w:rsidR="00C46A8A" w14:paraId="5D8F48B8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997D47E" w14:textId="4DADD2D2" w:rsidR="00C46A8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0BFC096" w14:textId="3C8822DA" w:rsidR="00C46A8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174C1A07" w14:textId="32CEA476" w:rsidR="00C46A8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46A8A" w:rsidRPr="00CF697C" w14:paraId="79AF1CAE" w14:textId="77777777" w:rsidTr="00950212">
                        <w:tc>
                          <w:tcPr>
                            <w:tcW w:w="5867" w:type="dxa"/>
                            <w:tcBorders>
                              <w:top w:val="nil"/>
                            </w:tcBorders>
                            <w:shd w:val="clear" w:color="auto" w:fill="0072CE"/>
                          </w:tcPr>
                          <w:p w14:paraId="5BEEBBFE" w14:textId="77777777" w:rsidR="00C46A8A" w:rsidRPr="001E337E" w:rsidRDefault="00C46A8A" w:rsidP="00C46A8A">
                            <w:pPr>
                              <w:pStyle w:val="LabelDark"/>
                              <w:rPr>
                                <w:rFonts w:ascii="Calibri" w:hAnsi="Calibri" w:cs="Times New Roman"/>
                                <w:color w:val="auto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FFFF"/>
                                <w:sz w:val="32"/>
                                <w:szCs w:val="32"/>
                              </w:rPr>
                              <w:t>Wednesday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nil"/>
                            </w:tcBorders>
                            <w:shd w:val="clear" w:color="auto" w:fill="0072CE"/>
                          </w:tcPr>
                          <w:p w14:paraId="70AEF6DC" w14:textId="77777777" w:rsidR="00C46A8A" w:rsidRPr="001E337E" w:rsidRDefault="00C46A8A" w:rsidP="00C46A8A">
                            <w:pPr>
                              <w:pStyle w:val="LabelDark"/>
                              <w:rPr>
                                <w:rFonts w:ascii="Calibri" w:hAnsi="Calibri" w:cs="Times New Roman"/>
                                <w:color w:val="auto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1D67C1">
                              <w:rPr>
                                <w:rFonts w:ascii="Calibri" w:hAnsi="Calibri"/>
                                <w:b/>
                                <w:color w:val="FFFFFF"/>
                                <w:sz w:val="32"/>
                                <w:szCs w:val="32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nil"/>
                            </w:tcBorders>
                            <w:shd w:val="clear" w:color="auto" w:fill="0072CE"/>
                          </w:tcPr>
                          <w:p w14:paraId="034142DF" w14:textId="77777777" w:rsidR="00C46A8A" w:rsidRPr="001E337E" w:rsidRDefault="00C46A8A" w:rsidP="00C46A8A">
                            <w:pPr>
                              <w:pStyle w:val="LabelDark"/>
                              <w:rPr>
                                <w:rFonts w:ascii="Calibri" w:hAnsi="Calibri" w:cs="Times New Roman"/>
                                <w:color w:val="auto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1D67C1">
                              <w:rPr>
                                <w:rFonts w:ascii="Calibri" w:hAnsi="Calibri"/>
                                <w:b/>
                                <w:color w:val="FFFFFF"/>
                                <w:sz w:val="32"/>
                                <w:szCs w:val="32"/>
                              </w:rPr>
                              <w:t>Room</w:t>
                            </w:r>
                          </w:p>
                        </w:tc>
                      </w:tr>
                      <w:tr w:rsidR="00C46A8A" w14:paraId="11281ABD" w14:textId="77777777" w:rsidTr="00A974EA">
                        <w:tc>
                          <w:tcPr>
                            <w:tcW w:w="5867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DEC3DD7" w14:textId="6C9B3A7E" w:rsidR="00C46A8A" w:rsidRPr="00A974E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Bees Cafe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B0D50F8" w14:textId="1A1FEEA9" w:rsidR="00C46A8A" w:rsidRPr="00A974E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0900-2000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48E84190" w14:textId="561378AC" w:rsidR="00C46A8A" w:rsidRPr="00A974E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Canteen</w:t>
                            </w:r>
                          </w:p>
                        </w:tc>
                      </w:tr>
                      <w:tr w:rsidR="00C46A8A" w14:paraId="4191174A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A968DF1" w14:textId="44094FED" w:rsidR="00C46A8A" w:rsidRPr="00A974E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Quarriers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CD022C2" w14:textId="344C1116" w:rsidR="00C46A8A" w:rsidRPr="00A974E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0900-1700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27D2158A" w14:textId="65385899" w:rsidR="00C46A8A" w:rsidRPr="00A974E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Room 4A</w:t>
                            </w:r>
                          </w:p>
                        </w:tc>
                      </w:tr>
                      <w:tr w:rsidR="00C46A8A" w14:paraId="38FC8812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13F0BD9" w14:textId="10C1D4CD" w:rsidR="00C46A8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Education Hive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AB66D55" w14:textId="24D79685" w:rsidR="00C46A8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0900-1500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638D2620" w14:textId="7E092064" w:rsidR="00C46A8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Room-3</w:t>
                            </w:r>
                          </w:p>
                        </w:tc>
                      </w:tr>
                      <w:tr w:rsidR="0094779B" w14:paraId="5805E741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36C10F3" w14:textId="2A9B69F7" w:rsidR="0094779B" w:rsidRDefault="0094779B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Moo Music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3D2F566" w14:textId="288F37D6" w:rsidR="0094779B" w:rsidRDefault="0094779B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0930-1315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3F1D0998" w14:textId="5D2E661F" w:rsidR="0094779B" w:rsidRDefault="007C0D85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Lesser Hall</w:t>
                            </w:r>
                          </w:p>
                        </w:tc>
                      </w:tr>
                      <w:tr w:rsidR="007C0D85" w14:paraId="40192802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1AC56EB" w14:textId="7CCBE2EE" w:rsidR="007C0D85" w:rsidRDefault="007C0D85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Early Years Scotland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B8F313D" w14:textId="518B2E74" w:rsidR="007C0D85" w:rsidRDefault="007C0D85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0900-1130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7F60D004" w14:textId="46639A74" w:rsidR="007C0D85" w:rsidRDefault="006D754B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Main Hall</w:t>
                            </w:r>
                          </w:p>
                        </w:tc>
                      </w:tr>
                      <w:tr w:rsidR="00C46A8A" w14:paraId="7F29300C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EC39037" w14:textId="13807EB1" w:rsidR="00C46A8A" w:rsidRPr="00A974E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Gavin Dance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F8087BE" w14:textId="52630122" w:rsidR="00C46A8A" w:rsidRPr="00A974E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1600-2100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70E43DF1" w14:textId="7884D3D4" w:rsidR="00C46A8A" w:rsidRPr="00A974EA" w:rsidRDefault="00C46A8A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Main Hall</w:t>
                            </w:r>
                          </w:p>
                        </w:tc>
                      </w:tr>
                      <w:tr w:rsidR="00640822" w14:paraId="050AE779" w14:textId="77777777" w:rsidTr="00A974EA">
                        <w:tc>
                          <w:tcPr>
                            <w:tcW w:w="58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272C8FF" w14:textId="1F92761A" w:rsidR="00640822" w:rsidRDefault="003E23E5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Burlesque Dancing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895CC7B" w14:textId="7BBD115E" w:rsidR="00640822" w:rsidRDefault="006F6686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1900-2000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55D26F76" w14:textId="0719CA35" w:rsidR="00640822" w:rsidRDefault="006F6686" w:rsidP="00C46A8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Room-1</w:t>
                            </w:r>
                          </w:p>
                        </w:tc>
                      </w:tr>
                    </w:tbl>
                    <w:p w14:paraId="4A317A8F" w14:textId="77777777" w:rsidR="005A10FC" w:rsidRDefault="005A10FC" w:rsidP="002367DE">
                      <w:pPr>
                        <w:pStyle w:val="LabelDark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  <w:r w:rsidR="00FD58D6">
        <w:br w:type="page"/>
      </w:r>
    </w:p>
    <w:p w14:paraId="702B889B" w14:textId="77777777" w:rsidR="00827418" w:rsidRPr="00827418" w:rsidRDefault="00827418" w:rsidP="00827418"/>
    <w:p w14:paraId="512484B0" w14:textId="77777777" w:rsidR="00827418" w:rsidRPr="00827418" w:rsidRDefault="00827418" w:rsidP="00827418"/>
    <w:p w14:paraId="010340D0" w14:textId="77777777" w:rsidR="00827418" w:rsidRPr="00827418" w:rsidRDefault="00827418" w:rsidP="00827418"/>
    <w:p w14:paraId="74DA1C1D" w14:textId="77777777" w:rsidR="00827418" w:rsidRPr="00827418" w:rsidRDefault="00827418" w:rsidP="00827418"/>
    <w:p w14:paraId="6E757959" w14:textId="77777777" w:rsidR="00827418" w:rsidRPr="00827418" w:rsidRDefault="00827418" w:rsidP="00827418"/>
    <w:p w14:paraId="2BBD379B" w14:textId="77777777" w:rsidR="00827418" w:rsidRPr="00827418" w:rsidRDefault="00827418" w:rsidP="00827418"/>
    <w:p w14:paraId="150AFAEC" w14:textId="77777777" w:rsidR="00827418" w:rsidRPr="00827418" w:rsidRDefault="00827418" w:rsidP="00827418"/>
    <w:p w14:paraId="6148D965" w14:textId="77777777" w:rsidR="00827418" w:rsidRPr="00827418" w:rsidRDefault="00827418" w:rsidP="00827418"/>
    <w:p w14:paraId="42C8D13B" w14:textId="77777777" w:rsidR="00827418" w:rsidRPr="00827418" w:rsidRDefault="00827418" w:rsidP="00827418"/>
    <w:p w14:paraId="2D0FA099" w14:textId="77777777" w:rsidR="00827418" w:rsidRPr="00827418" w:rsidRDefault="00827418" w:rsidP="00827418"/>
    <w:p w14:paraId="4B90D118" w14:textId="77777777" w:rsidR="00827418" w:rsidRPr="00827418" w:rsidRDefault="00827418" w:rsidP="00827418"/>
    <w:p w14:paraId="0DB25273" w14:textId="77777777" w:rsidR="00AA5EC3" w:rsidRDefault="00AA5EC3"/>
    <w:p w14:paraId="0D11B942" w14:textId="77777777" w:rsidR="00AA5EC3" w:rsidRPr="00AA5EC3" w:rsidRDefault="00AA5EC3" w:rsidP="00AA5EC3"/>
    <w:p w14:paraId="7BFCC448" w14:textId="77777777" w:rsidR="002A35A5" w:rsidRPr="002A35A5" w:rsidRDefault="002367DE" w:rsidP="00AA5EC3">
      <w:pPr>
        <w:tabs>
          <w:tab w:val="left" w:pos="3825"/>
        </w:tabs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59776" behindDoc="0" locked="0" layoutInCell="1" allowOverlap="1" wp14:anchorId="4DF893A2" wp14:editId="54449C12">
                <wp:simplePos x="0" y="0"/>
                <wp:positionH relativeFrom="margin">
                  <wp:posOffset>-213995</wp:posOffset>
                </wp:positionH>
                <wp:positionV relativeFrom="line">
                  <wp:posOffset>391795</wp:posOffset>
                </wp:positionV>
                <wp:extent cx="9699625" cy="9469755"/>
                <wp:effectExtent l="0" t="0" r="3175" b="4445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99625" cy="94697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1001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53585F">
                                  <a:alpha val="70999"/>
                                </a:srgbClr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A6C7FD" w14:textId="77777777" w:rsidR="002367DE" w:rsidRDefault="002367D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150"/>
                              <w:gridCol w:w="2977"/>
                              <w:gridCol w:w="3172"/>
                            </w:tblGrid>
                            <w:tr w:rsidR="00461BD1" w:rsidRPr="00FD58D6" w14:paraId="5D5D07ED" w14:textId="77777777" w:rsidTr="00AE27AD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nil"/>
                                  </w:tcBorders>
                                  <w:shd w:val="clear" w:color="auto" w:fill="4472C4" w:themeFill="accent1"/>
                                </w:tcPr>
                                <w:p w14:paraId="55967DAB" w14:textId="2857D978" w:rsidR="00461BD1" w:rsidRPr="00AE27AD" w:rsidRDefault="00461BD1" w:rsidP="00461BD1">
                                  <w:pPr>
                                    <w:pStyle w:val="Default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AE27AD"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Thursday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nil"/>
                                  </w:tcBorders>
                                  <w:shd w:val="clear" w:color="auto" w:fill="0072CE"/>
                                </w:tcPr>
                                <w:p w14:paraId="095FDEEB" w14:textId="77777777" w:rsidR="00461BD1" w:rsidRPr="00FD58D6" w:rsidRDefault="00461BD1" w:rsidP="00461BD1">
                                  <w:pPr>
                                    <w:pStyle w:val="Default"/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 w:rsidRPr="001D67C1">
                                    <w:rPr>
                                      <w:rFonts w:ascii="Calibri" w:hAnsi="Calibri"/>
                                      <w:b/>
                                      <w:color w:val="FFFFFF"/>
                                      <w:sz w:val="32"/>
                                      <w:szCs w:val="32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nil"/>
                                  </w:tcBorders>
                                  <w:shd w:val="clear" w:color="auto" w:fill="0072CE"/>
                                </w:tcPr>
                                <w:p w14:paraId="3DF79006" w14:textId="77777777" w:rsidR="00461BD1" w:rsidRPr="00FD58D6" w:rsidRDefault="00461BD1" w:rsidP="00461BD1">
                                  <w:pPr>
                                    <w:pStyle w:val="Default"/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 w:rsidRPr="001D67C1">
                                    <w:rPr>
                                      <w:rFonts w:ascii="Calibri" w:hAnsi="Calibri"/>
                                      <w:b/>
                                      <w:color w:val="FFFFFF"/>
                                      <w:sz w:val="32"/>
                                      <w:szCs w:val="32"/>
                                    </w:rPr>
                                    <w:t>Room</w:t>
                                  </w:r>
                                </w:p>
                              </w:tc>
                            </w:tr>
                            <w:tr w:rsidR="00975208" w:rsidRPr="00A974EA" w14:paraId="7A0589ED" w14:textId="77777777" w:rsidTr="00EF3D83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505EF74" w14:textId="70D0BF49" w:rsidR="00975208" w:rsidRPr="00A974EA" w:rsidRDefault="00975208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Bees Cafe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FC0259B" w14:textId="134738AD" w:rsidR="00975208" w:rsidRPr="00A974EA" w:rsidRDefault="00975208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0900-2000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96F9DCC" w14:textId="2E5600B7" w:rsidR="00975208" w:rsidRPr="00A974EA" w:rsidRDefault="00975208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Canteen</w:t>
                                  </w:r>
                                </w:p>
                              </w:tc>
                            </w:tr>
                            <w:tr w:rsidR="00975208" w:rsidRPr="00A974EA" w14:paraId="6D2EF12F" w14:textId="77777777" w:rsidTr="00EF3D83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1893BBD" w14:textId="34664B57" w:rsidR="00975208" w:rsidRPr="00A974EA" w:rsidRDefault="00975208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Quarriers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8C59834" w14:textId="536520CC" w:rsidR="00975208" w:rsidRPr="00A974EA" w:rsidRDefault="00975208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0900-1700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F6CD4DC" w14:textId="69A803EE" w:rsidR="00975208" w:rsidRPr="00A974EA" w:rsidRDefault="00975208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Room 4A</w:t>
                                  </w:r>
                                </w:p>
                              </w:tc>
                            </w:tr>
                            <w:tr w:rsidR="00975208" w:rsidRPr="00A974EA" w14:paraId="776630F2" w14:textId="77777777" w:rsidTr="002367DE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CE77C2E" w14:textId="210B2FA2" w:rsidR="00975208" w:rsidRPr="00A974EA" w:rsidRDefault="006F6686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 xml:space="preserve"> Cancer </w:t>
                                  </w:r>
                                  <w:r w:rsidR="00513D0F"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Support Hub-</w:t>
                                  </w:r>
                                  <w:r w:rsidR="006C74E5"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Blether Hub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793BDF7" w14:textId="1F0D03F3" w:rsidR="00975208" w:rsidRPr="00A974EA" w:rsidRDefault="00B91CA7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1100-1200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9EB6AA0" w14:textId="04720B9A" w:rsidR="00975208" w:rsidRPr="00A974EA" w:rsidRDefault="00420911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Room-</w:t>
                                  </w:r>
                                  <w:r w:rsidR="00B91CA7"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75208" w:rsidRPr="00A974EA" w14:paraId="2334D50F" w14:textId="77777777" w:rsidTr="002367DE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8F4FB24" w14:textId="20F719E5" w:rsidR="00975208" w:rsidRDefault="00420911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Ragtag-Sewing -Club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953946E" w14:textId="0D6E6A76" w:rsidR="00975208" w:rsidRDefault="00420911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1130-1400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6721FA5" w14:textId="444B5115" w:rsidR="00975208" w:rsidRDefault="00420911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Room-3</w:t>
                                  </w:r>
                                </w:p>
                              </w:tc>
                            </w:tr>
                            <w:tr w:rsidR="00975208" w:rsidRPr="00A974EA" w14:paraId="268DAC96" w14:textId="77777777" w:rsidTr="002367DE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DC7D2E3" w14:textId="48D2B209" w:rsidR="00975208" w:rsidRPr="00A974EA" w:rsidRDefault="00420911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Karah Dance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5F25110" w14:textId="0BC96A93" w:rsidR="00975208" w:rsidRPr="00A974EA" w:rsidRDefault="00420911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1530-1730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C1CC3BA" w14:textId="55DE29EB" w:rsidR="00975208" w:rsidRPr="00A974EA" w:rsidRDefault="00420911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Lesser Hall</w:t>
                                  </w:r>
                                </w:p>
                              </w:tc>
                            </w:tr>
                            <w:tr w:rsidR="00975208" w:rsidRPr="00A974EA" w14:paraId="51068B1B" w14:textId="77777777" w:rsidTr="002367DE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CCF0194" w14:textId="71F7BF23" w:rsidR="00975208" w:rsidRDefault="00420911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Megan Dance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C7C4C41" w14:textId="1DD96F31" w:rsidR="00975208" w:rsidRDefault="00420911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1600-1730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7862A03" w14:textId="2FCCF7A3" w:rsidR="00975208" w:rsidRDefault="00420911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Room-1</w:t>
                                  </w:r>
                                </w:p>
                              </w:tc>
                            </w:tr>
                            <w:tr w:rsidR="00975208" w:rsidRPr="00A974EA" w14:paraId="5F4F69A9" w14:textId="77777777" w:rsidTr="002367DE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F4F226A" w14:textId="6D8E5569" w:rsidR="00975208" w:rsidRDefault="00420911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Megan Dance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9E81BE5" w14:textId="34ABD935" w:rsidR="00975208" w:rsidRDefault="00420911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1700-1900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882DC6F" w14:textId="72462E03" w:rsidR="00975208" w:rsidRDefault="00420911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Room-1</w:t>
                                  </w:r>
                                </w:p>
                              </w:tc>
                            </w:tr>
                            <w:tr w:rsidR="00975208" w:rsidRPr="00A974EA" w14:paraId="6FC01D0B" w14:textId="77777777" w:rsidTr="002367DE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3CAC071" w14:textId="07896BF0" w:rsidR="00975208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Gavin Dance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4458AD7" w14:textId="54A0A49B" w:rsidR="00975208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1630-1830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AEC2124" w14:textId="75D853F8" w:rsidR="00975208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Room-2</w:t>
                                  </w:r>
                                </w:p>
                              </w:tc>
                            </w:tr>
                            <w:tr w:rsidR="00975208" w:rsidRPr="00A974EA" w14:paraId="34799B5A" w14:textId="77777777" w:rsidTr="002367DE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60A3DA4" w14:textId="4AE7EC4C" w:rsidR="00975208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Jo-Dance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1EBA9FA" w14:textId="43726EC5" w:rsidR="00975208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1630-1830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8E496CA" w14:textId="2F6F7B10" w:rsidR="00975208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Main Hall</w:t>
                                  </w:r>
                                </w:p>
                              </w:tc>
                            </w:tr>
                            <w:tr w:rsidR="00975208" w:rsidRPr="00A974EA" w14:paraId="1DED5F5E" w14:textId="77777777" w:rsidTr="002367DE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1A8DE67" w14:textId="3B6F113F" w:rsidR="00975208" w:rsidRPr="00A974EA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Jo Dance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668EF7C" w14:textId="77B76AFF" w:rsidR="00975208" w:rsidRPr="00A974EA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1730-2030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2B82842" w14:textId="43598D47" w:rsidR="00975208" w:rsidRPr="00A974EA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Room-1</w:t>
                                  </w:r>
                                </w:p>
                              </w:tc>
                            </w:tr>
                            <w:tr w:rsidR="00975208" w:rsidRPr="00A974EA" w14:paraId="21ACD549" w14:textId="77777777" w:rsidTr="002367DE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35ACD1B" w14:textId="4DC6E05D" w:rsidR="00975208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Angela Dance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D7B3DC0" w14:textId="12CA2074" w:rsidR="00975208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1830-2030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BFCF0C1" w14:textId="7FA0A562" w:rsidR="00975208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Main Hall</w:t>
                                  </w:r>
                                </w:p>
                              </w:tc>
                            </w:tr>
                            <w:tr w:rsidR="003C56BE" w:rsidRPr="00A974EA" w14:paraId="482295A3" w14:textId="77777777" w:rsidTr="002367DE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562C06C" w14:textId="1C5C46F8" w:rsidR="003C56BE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Bushido Karate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87CAB08" w14:textId="74D50F71" w:rsidR="003C56BE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1830-2030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1BA036F" w14:textId="36C0C39A" w:rsidR="003C56BE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Lesser Hall</w:t>
                                  </w:r>
                                </w:p>
                              </w:tc>
                            </w:tr>
                          </w:tbl>
                          <w:p w14:paraId="55EFE1D7" w14:textId="632455E9" w:rsidR="002367DE" w:rsidRDefault="002367D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150"/>
                              <w:gridCol w:w="2977"/>
                              <w:gridCol w:w="3172"/>
                            </w:tblGrid>
                            <w:tr w:rsidR="0099400F" w:rsidRPr="00FD58D6" w14:paraId="16F2D7D1" w14:textId="77777777" w:rsidTr="00034E9C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nil"/>
                                  </w:tcBorders>
                                  <w:shd w:val="clear" w:color="auto" w:fill="4472C4" w:themeFill="accent1"/>
                                </w:tcPr>
                                <w:p w14:paraId="55E75983" w14:textId="117F6C54" w:rsidR="0099400F" w:rsidRPr="00AE27AD" w:rsidRDefault="0099400F" w:rsidP="0099400F">
                                  <w:pPr>
                                    <w:pStyle w:val="Default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9400F"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Friday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nil"/>
                                  </w:tcBorders>
                                  <w:shd w:val="clear" w:color="auto" w:fill="0072CE"/>
                                </w:tcPr>
                                <w:p w14:paraId="2761C7D0" w14:textId="77777777" w:rsidR="0099400F" w:rsidRPr="00FD58D6" w:rsidRDefault="0099400F" w:rsidP="0099400F">
                                  <w:pPr>
                                    <w:pStyle w:val="Default"/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 w:rsidRPr="001D67C1">
                                    <w:rPr>
                                      <w:rFonts w:ascii="Calibri" w:hAnsi="Calibri"/>
                                      <w:b/>
                                      <w:color w:val="FFFFFF"/>
                                      <w:sz w:val="32"/>
                                      <w:szCs w:val="32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nil"/>
                                  </w:tcBorders>
                                  <w:shd w:val="clear" w:color="auto" w:fill="0072CE"/>
                                </w:tcPr>
                                <w:p w14:paraId="6D3B4C81" w14:textId="77777777" w:rsidR="0099400F" w:rsidRPr="00FD58D6" w:rsidRDefault="0099400F" w:rsidP="0099400F">
                                  <w:pPr>
                                    <w:pStyle w:val="Default"/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 w:rsidRPr="001D67C1">
                                    <w:rPr>
                                      <w:rFonts w:ascii="Calibri" w:hAnsi="Calibri"/>
                                      <w:b/>
                                      <w:color w:val="FFFFFF"/>
                                      <w:sz w:val="32"/>
                                      <w:szCs w:val="32"/>
                                    </w:rPr>
                                    <w:t>Room</w:t>
                                  </w:r>
                                </w:p>
                              </w:tc>
                            </w:tr>
                            <w:tr w:rsidR="00975208" w:rsidRPr="00A974EA" w14:paraId="2B2BD160" w14:textId="77777777" w:rsidTr="00034E9C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D4E3694" w14:textId="6CB1D760" w:rsidR="00975208" w:rsidRPr="00A974EA" w:rsidRDefault="00975208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Bees Cafe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C90BACF" w14:textId="7DA06C04" w:rsidR="00975208" w:rsidRPr="00A974EA" w:rsidRDefault="00975208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0900-2000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75B7889" w14:textId="0E5CD642" w:rsidR="00975208" w:rsidRPr="00A974EA" w:rsidRDefault="00975208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Canteen</w:t>
                                  </w:r>
                                </w:p>
                              </w:tc>
                            </w:tr>
                            <w:tr w:rsidR="00975208" w:rsidRPr="00A974EA" w14:paraId="4AC515E8" w14:textId="77777777" w:rsidTr="00034E9C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B0C0CCB" w14:textId="1A945EBF" w:rsidR="00975208" w:rsidRPr="00A974EA" w:rsidRDefault="00975208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Quarriers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8539513" w14:textId="490384C7" w:rsidR="00975208" w:rsidRPr="00A974EA" w:rsidRDefault="00975208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0900-1700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98ABEC3" w14:textId="27099365" w:rsidR="00975208" w:rsidRPr="00A974EA" w:rsidRDefault="00975208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Room 4A</w:t>
                                  </w:r>
                                </w:p>
                              </w:tc>
                            </w:tr>
                            <w:tr w:rsidR="00975208" w:rsidRPr="00A974EA" w14:paraId="3666BE30" w14:textId="77777777" w:rsidTr="00034E9C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2A2BE39" w14:textId="3E4DBD1E" w:rsidR="00975208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Thrive Under Fives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8686839" w14:textId="0930E3C8" w:rsidR="00975208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0900-1200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873328B" w14:textId="50121207" w:rsidR="00975208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Main Hall</w:t>
                                  </w:r>
                                </w:p>
                              </w:tc>
                            </w:tr>
                            <w:tr w:rsidR="00975208" w:rsidRPr="00A974EA" w14:paraId="1A39FE59" w14:textId="77777777" w:rsidTr="00034E9C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0AEDEA2" w14:textId="23C4F300" w:rsidR="00975208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Tea Dance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F9FC44B" w14:textId="1468AB40" w:rsidR="00975208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1230-1430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F3A4A1D" w14:textId="6FAC670A" w:rsidR="00975208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Main Hall</w:t>
                                  </w:r>
                                </w:p>
                              </w:tc>
                            </w:tr>
                            <w:tr w:rsidR="00975208" w:rsidRPr="00A974EA" w14:paraId="5157135D" w14:textId="77777777" w:rsidTr="00034E9C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872858B" w14:textId="3B351C9A" w:rsidR="00975208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Karah Dance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C79FDFD" w14:textId="180A166E" w:rsidR="00975208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1600-1800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F119A3E" w14:textId="016E8DC0" w:rsidR="00975208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Room-1</w:t>
                                  </w:r>
                                </w:p>
                              </w:tc>
                            </w:tr>
                            <w:tr w:rsidR="0056384F" w:rsidRPr="00A974EA" w14:paraId="420FB06A" w14:textId="77777777" w:rsidTr="00034E9C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EC6AF2D" w14:textId="096FDADF" w:rsidR="0056384F" w:rsidRDefault="008B4F03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Gavin Dance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73B41D0" w14:textId="3191701B" w:rsidR="0056384F" w:rsidRDefault="008B4F03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1600-2100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758BB21" w14:textId="115CEE6C" w:rsidR="0056384F" w:rsidRDefault="00E5405D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Main Hall</w:t>
                                  </w:r>
                                </w:p>
                              </w:tc>
                            </w:tr>
                            <w:tr w:rsidR="0056384F" w:rsidRPr="00A974EA" w14:paraId="4CF2C73E" w14:textId="77777777" w:rsidTr="00034E9C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E87F14D" w14:textId="51FAF0C7" w:rsidR="0056384F" w:rsidRDefault="008B4F03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Megan Dance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040FAED" w14:textId="7C66CED4" w:rsidR="0056384F" w:rsidRDefault="00E5405D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1600-1800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7E73BEE" w14:textId="0C2C1CA8" w:rsidR="0056384F" w:rsidRDefault="00E5405D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Room 3</w:t>
                                  </w:r>
                                </w:p>
                              </w:tc>
                            </w:tr>
                            <w:tr w:rsidR="008B4F03" w:rsidRPr="00A974EA" w14:paraId="612B991D" w14:textId="77777777" w:rsidTr="00034E9C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97FFCBA" w14:textId="6FD6C39F" w:rsidR="008B4F03" w:rsidRDefault="008B4F03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Dance Beats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E0F4214" w14:textId="77B55439" w:rsidR="008B4F03" w:rsidRDefault="00E5405D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1600-1800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A66B49C" w14:textId="41FFB7AF" w:rsidR="008B4F03" w:rsidRDefault="00E5405D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Lesser Hall</w:t>
                                  </w:r>
                                </w:p>
                              </w:tc>
                            </w:tr>
                            <w:tr w:rsidR="00975208" w:rsidRPr="00A974EA" w14:paraId="486BE75D" w14:textId="77777777" w:rsidTr="006D108F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E5EF80C" w14:textId="6B5E571A" w:rsidR="00975208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Yoga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C5EDB45" w14:textId="0518C6B2" w:rsidR="00975208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1830-1930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E0ECA18" w14:textId="1D0B96D8" w:rsidR="00975208" w:rsidRDefault="003C56BE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Room-1</w:t>
                                  </w:r>
                                </w:p>
                              </w:tc>
                            </w:tr>
                            <w:tr w:rsidR="00975208" w:rsidRPr="00A974EA" w14:paraId="32E98EDD" w14:textId="77777777" w:rsidTr="006D108F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C6AB5C6" w14:textId="35CF3DC1" w:rsidR="00975208" w:rsidRDefault="00975208" w:rsidP="00D121DD">
                                  <w:pP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74CC1550" w14:textId="1559EC69" w:rsidR="006D108F" w:rsidRDefault="006D108F" w:rsidP="006D754B">
                                  <w:pP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</w:tcBorders>
                                  <w:shd w:val="clear" w:color="auto" w:fill="FFFFFF"/>
                                </w:tcPr>
                                <w:p w14:paraId="545A9A98" w14:textId="7C92587F" w:rsidR="00975208" w:rsidRDefault="00975208" w:rsidP="0097520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D108F" w:rsidRPr="00FD58D6" w14:paraId="40456CAE" w14:textId="77777777" w:rsidTr="006D108F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0070C0"/>
                                </w:tcPr>
                                <w:p w14:paraId="26942807" w14:textId="1C5863B0" w:rsidR="009B6862" w:rsidRPr="006D108F" w:rsidRDefault="009B6862" w:rsidP="006D108F">
                                  <w:pPr>
                                    <w:pStyle w:val="Default"/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FFFFFF"/>
                                      <w:sz w:val="32"/>
                                      <w:szCs w:val="32"/>
                                    </w:rPr>
                                  </w:pPr>
                                  <w:r w:rsidRPr="006D108F">
                                    <w:rPr>
                                      <w:rFonts w:ascii="Calibri" w:hAnsi="Calibri"/>
                                      <w:b/>
                                      <w:color w:val="FFFFFF"/>
                                      <w:sz w:val="32"/>
                                      <w:szCs w:val="32"/>
                                    </w:rPr>
                                    <w:t>Saturday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0070C0"/>
                                </w:tcPr>
                                <w:p w14:paraId="1CD05103" w14:textId="77777777" w:rsidR="009B6862" w:rsidRPr="006D108F" w:rsidRDefault="009B6862" w:rsidP="006D108F">
                                  <w:pPr>
                                    <w:pStyle w:val="Default"/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FFFFFF"/>
                                      <w:sz w:val="32"/>
                                      <w:szCs w:val="32"/>
                                    </w:rPr>
                                  </w:pPr>
                                  <w:r w:rsidRPr="006D108F">
                                    <w:rPr>
                                      <w:rFonts w:ascii="Calibri" w:hAnsi="Calibri"/>
                                      <w:b/>
                                      <w:color w:val="FFFFFF"/>
                                      <w:sz w:val="32"/>
                                      <w:szCs w:val="32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0070C0"/>
                                </w:tcPr>
                                <w:p w14:paraId="7EC0A9F7" w14:textId="77777777" w:rsidR="009B6862" w:rsidRPr="006D108F" w:rsidRDefault="009B6862" w:rsidP="006D108F">
                                  <w:pPr>
                                    <w:pStyle w:val="Default"/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FFFFFF"/>
                                      <w:sz w:val="32"/>
                                      <w:szCs w:val="32"/>
                                    </w:rPr>
                                  </w:pPr>
                                  <w:r w:rsidRPr="006D108F">
                                    <w:rPr>
                                      <w:rFonts w:ascii="Calibri" w:hAnsi="Calibri"/>
                                      <w:b/>
                                      <w:color w:val="FFFFFF"/>
                                      <w:sz w:val="32"/>
                                      <w:szCs w:val="32"/>
                                    </w:rPr>
                                    <w:t>Room</w:t>
                                  </w:r>
                                </w:p>
                              </w:tc>
                            </w:tr>
                            <w:tr w:rsidR="009B6862" w:rsidRPr="00A974EA" w14:paraId="524D8378" w14:textId="77777777" w:rsidTr="009B6862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267241B" w14:textId="048A2BEB" w:rsidR="009B6862" w:rsidRPr="00A974EA" w:rsidRDefault="00ED351F" w:rsidP="009B6862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Bees Café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9E0F1EF" w14:textId="1F5BAB26" w:rsidR="009B6862" w:rsidRPr="00A974EA" w:rsidRDefault="00ED351F" w:rsidP="009B6862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0900-1600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5AE144D" w14:textId="1AD785D5" w:rsidR="009B6862" w:rsidRPr="00A974EA" w:rsidRDefault="00751253" w:rsidP="009B6862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Canteen</w:t>
                                  </w:r>
                                </w:p>
                              </w:tc>
                            </w:tr>
                            <w:tr w:rsidR="009B6862" w:rsidRPr="00A974EA" w14:paraId="6387108C" w14:textId="77777777" w:rsidTr="009B6862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2B986F6" w14:textId="2B66146A" w:rsidR="009B6862" w:rsidRPr="00A974EA" w:rsidRDefault="00ED351F" w:rsidP="009B6862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Yoga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27B4238" w14:textId="1AA29CCB" w:rsidR="009B6862" w:rsidRPr="00A974EA" w:rsidRDefault="00ED351F" w:rsidP="009B6862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0915</w:t>
                                  </w:r>
                                  <w:r w:rsidR="00751253"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-1015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DA81052" w14:textId="26851EA8" w:rsidR="009B6862" w:rsidRPr="00A974EA" w:rsidRDefault="00751253" w:rsidP="009B6862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Room 1</w:t>
                                  </w:r>
                                </w:p>
                              </w:tc>
                            </w:tr>
                            <w:tr w:rsidR="009B6862" w14:paraId="0BF808C7" w14:textId="77777777" w:rsidTr="009B6862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F92C751" w14:textId="720F2C8E" w:rsidR="009B6862" w:rsidRDefault="00ED351F" w:rsidP="009B6862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Megan Dance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CF53CF3" w14:textId="4B09F61F" w:rsidR="009B6862" w:rsidRDefault="00751253" w:rsidP="009B6862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1100-1300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7301DE6" w14:textId="189BB1D2" w:rsidR="009B6862" w:rsidRDefault="00630D61" w:rsidP="009B6862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Room 1</w:t>
                                  </w:r>
                                </w:p>
                              </w:tc>
                            </w:tr>
                            <w:tr w:rsidR="009B6862" w14:paraId="232D9FF9" w14:textId="77777777" w:rsidTr="009B6862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5757676" w14:textId="59D3E818" w:rsidR="009B6862" w:rsidRDefault="00ED351F" w:rsidP="009B6862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Angela Dance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64E613D" w14:textId="62B5A583" w:rsidR="009B6862" w:rsidRDefault="00751253" w:rsidP="009B6862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1030-1400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7F528DE" w14:textId="3C392A13" w:rsidR="009B6862" w:rsidRDefault="00630D61" w:rsidP="009B6862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Main Hall</w:t>
                                  </w:r>
                                </w:p>
                              </w:tc>
                            </w:tr>
                            <w:tr w:rsidR="009B6862" w14:paraId="3C0C54A6" w14:textId="77777777" w:rsidTr="009B6862">
                              <w:trPr>
                                <w:jc w:val="center"/>
                              </w:trPr>
                              <w:tc>
                                <w:tcPr>
                                  <w:tcW w:w="61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85EC656" w14:textId="5AE878E2" w:rsidR="009B6862" w:rsidRDefault="00ED351F" w:rsidP="009B6862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Karah Dance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6EB9188" w14:textId="15603DD8" w:rsidR="009B6862" w:rsidRDefault="00751253" w:rsidP="009B6862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1300-1500</w:t>
                                  </w:r>
                                </w:p>
                              </w:tc>
                              <w:tc>
                                <w:tcPr>
                                  <w:tcW w:w="3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63AE267" w14:textId="5B652DB0" w:rsidR="009B6862" w:rsidRDefault="00630D61" w:rsidP="009B6862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8"/>
                                      <w:szCs w:val="28"/>
                                    </w:rPr>
                                    <w:t>Lesser Hall</w:t>
                                  </w:r>
                                </w:p>
                              </w:tc>
                            </w:tr>
                          </w:tbl>
                          <w:p w14:paraId="0400B825" w14:textId="77777777" w:rsidR="0099400F" w:rsidRDefault="009940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50800" tIns="50800" rIns="50800" bIns="5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893A2" id="Rectangle 6" o:spid="_x0000_s1027" style="position:absolute;margin-left:-16.85pt;margin-top:30.85pt;width:763.75pt;height:745.65pt;z-index:25165977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" stroked="f" strokecolor="#53585f" strokeweight="1pt">
                <v:fill opacity="46517f"/>
                <v:stroke opacity="46517f" miterlimit="4"/>
                <v:path arrowok="t"/>
                <v:textbox inset="4pt,4pt,4pt,4pt">
                  <w:txbxContent>
                    <w:p w14:paraId="58A6C7FD" w14:textId="77777777" w:rsidR="002367DE" w:rsidRDefault="002367DE">
                      <w:pPr>
                        <w:rPr>
                          <w:sz w:val="20"/>
                          <w:szCs w:val="20"/>
                        </w:rPr>
                      </w:pPr>
                    </w:p>
                    <w:tbl>
                      <w:tblPr>
                        <w:tblW w:w="0" w:type="auto"/>
                        <w:jc w:val="center"/>
                        <w:tblBorders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150"/>
                        <w:gridCol w:w="2977"/>
                        <w:gridCol w:w="3172"/>
                      </w:tblGrid>
                      <w:tr w:rsidR="00461BD1" w:rsidRPr="00FD58D6" w14:paraId="5D5D07ED" w14:textId="77777777" w:rsidTr="00AE27AD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nil"/>
                            </w:tcBorders>
                            <w:shd w:val="clear" w:color="auto" w:fill="4472C4" w:themeFill="accent1"/>
                          </w:tcPr>
                          <w:p w14:paraId="55967DAB" w14:textId="2857D978" w:rsidR="00461BD1" w:rsidRPr="00AE27AD" w:rsidRDefault="00461BD1" w:rsidP="00461BD1">
                            <w:pPr>
                              <w:pStyle w:val="Default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E27AD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Thursday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nil"/>
                            </w:tcBorders>
                            <w:shd w:val="clear" w:color="auto" w:fill="0072CE"/>
                          </w:tcPr>
                          <w:p w14:paraId="095FDEEB" w14:textId="77777777" w:rsidR="00461BD1" w:rsidRPr="00FD58D6" w:rsidRDefault="00461BD1" w:rsidP="00461BD1">
                            <w:pPr>
                              <w:pStyle w:val="Default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1D67C1">
                              <w:rPr>
                                <w:rFonts w:ascii="Calibri" w:hAnsi="Calibri"/>
                                <w:b/>
                                <w:color w:val="FFFFFF"/>
                                <w:sz w:val="32"/>
                                <w:szCs w:val="32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nil"/>
                            </w:tcBorders>
                            <w:shd w:val="clear" w:color="auto" w:fill="0072CE"/>
                          </w:tcPr>
                          <w:p w14:paraId="3DF79006" w14:textId="77777777" w:rsidR="00461BD1" w:rsidRPr="00FD58D6" w:rsidRDefault="00461BD1" w:rsidP="00461BD1">
                            <w:pPr>
                              <w:pStyle w:val="Default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1D67C1">
                              <w:rPr>
                                <w:rFonts w:ascii="Calibri" w:hAnsi="Calibri"/>
                                <w:b/>
                                <w:color w:val="FFFFFF"/>
                                <w:sz w:val="32"/>
                                <w:szCs w:val="32"/>
                              </w:rPr>
                              <w:t>Room</w:t>
                            </w:r>
                          </w:p>
                        </w:tc>
                      </w:tr>
                      <w:tr w:rsidR="00975208" w:rsidRPr="00A974EA" w14:paraId="7A0589ED" w14:textId="77777777" w:rsidTr="00EF3D83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505EF74" w14:textId="70D0BF49" w:rsidR="00975208" w:rsidRPr="00A974EA" w:rsidRDefault="00975208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Bees Cafe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FC0259B" w14:textId="134738AD" w:rsidR="00975208" w:rsidRPr="00A974EA" w:rsidRDefault="00975208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0900-2000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696F9DCC" w14:textId="2E5600B7" w:rsidR="00975208" w:rsidRPr="00A974EA" w:rsidRDefault="00975208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Canteen</w:t>
                            </w:r>
                          </w:p>
                        </w:tc>
                      </w:tr>
                      <w:tr w:rsidR="00975208" w:rsidRPr="00A974EA" w14:paraId="6D2EF12F" w14:textId="77777777" w:rsidTr="00EF3D83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1893BBD" w14:textId="34664B57" w:rsidR="00975208" w:rsidRPr="00A974EA" w:rsidRDefault="00975208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Quarriers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8C59834" w14:textId="536520CC" w:rsidR="00975208" w:rsidRPr="00A974EA" w:rsidRDefault="00975208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0900-1700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5F6CD4DC" w14:textId="69A803EE" w:rsidR="00975208" w:rsidRPr="00A974EA" w:rsidRDefault="00975208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Room 4A</w:t>
                            </w:r>
                          </w:p>
                        </w:tc>
                      </w:tr>
                      <w:tr w:rsidR="00975208" w:rsidRPr="00A974EA" w14:paraId="776630F2" w14:textId="77777777" w:rsidTr="002367DE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3CE77C2E" w14:textId="210B2FA2" w:rsidR="00975208" w:rsidRPr="00A974EA" w:rsidRDefault="006F6686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Cancer </w:t>
                            </w:r>
                            <w:r w:rsidR="00513D0F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Support Hub-</w:t>
                            </w:r>
                            <w:r w:rsidR="006C74E5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Blether Hub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1793BDF7" w14:textId="1F0D03F3" w:rsidR="00975208" w:rsidRPr="00A974EA" w:rsidRDefault="00B91CA7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1100-1200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19EB6AA0" w14:textId="04720B9A" w:rsidR="00975208" w:rsidRPr="00A974EA" w:rsidRDefault="00420911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Room-</w:t>
                            </w:r>
                            <w:r w:rsidR="00B91CA7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</w:tr>
                      <w:tr w:rsidR="00975208" w:rsidRPr="00A974EA" w14:paraId="2334D50F" w14:textId="77777777" w:rsidTr="002367DE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8F4FB24" w14:textId="20F719E5" w:rsidR="00975208" w:rsidRDefault="00420911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Ragtag-Sewing -Club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6953946E" w14:textId="0D6E6A76" w:rsidR="00975208" w:rsidRDefault="00420911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1130-1400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46721FA5" w14:textId="444B5115" w:rsidR="00975208" w:rsidRDefault="00420911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Room-3</w:t>
                            </w:r>
                          </w:p>
                        </w:tc>
                      </w:tr>
                      <w:tr w:rsidR="00975208" w:rsidRPr="00A974EA" w14:paraId="268DAC96" w14:textId="77777777" w:rsidTr="002367DE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DC7D2E3" w14:textId="48D2B209" w:rsidR="00975208" w:rsidRPr="00A974EA" w:rsidRDefault="00420911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Karah Dance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5F25110" w14:textId="0BC96A93" w:rsidR="00975208" w:rsidRPr="00A974EA" w:rsidRDefault="00420911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1530-1730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6C1CC3BA" w14:textId="55DE29EB" w:rsidR="00975208" w:rsidRPr="00A974EA" w:rsidRDefault="00420911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Lesser Hall</w:t>
                            </w:r>
                          </w:p>
                        </w:tc>
                      </w:tr>
                      <w:tr w:rsidR="00975208" w:rsidRPr="00A974EA" w14:paraId="51068B1B" w14:textId="77777777" w:rsidTr="002367DE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1CCF0194" w14:textId="71F7BF23" w:rsidR="00975208" w:rsidRDefault="00420911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Megan Dance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4C7C4C41" w14:textId="1DD96F31" w:rsidR="00975208" w:rsidRDefault="00420911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1600-1730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57862A03" w14:textId="2FCCF7A3" w:rsidR="00975208" w:rsidRDefault="00420911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Room-1</w:t>
                            </w:r>
                          </w:p>
                        </w:tc>
                      </w:tr>
                      <w:tr w:rsidR="00975208" w:rsidRPr="00A974EA" w14:paraId="5F4F69A9" w14:textId="77777777" w:rsidTr="002367DE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4F4F226A" w14:textId="6D8E5569" w:rsidR="00975208" w:rsidRDefault="00420911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Megan Dance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29E81BE5" w14:textId="34ABD935" w:rsidR="00975208" w:rsidRDefault="00420911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1700-1900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4882DC6F" w14:textId="72462E03" w:rsidR="00975208" w:rsidRDefault="00420911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Room-1</w:t>
                            </w:r>
                          </w:p>
                        </w:tc>
                      </w:tr>
                      <w:tr w:rsidR="00975208" w:rsidRPr="00A974EA" w14:paraId="6FC01D0B" w14:textId="77777777" w:rsidTr="002367DE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53CAC071" w14:textId="07896BF0" w:rsidR="00975208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Gavin Dance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24458AD7" w14:textId="54A0A49B" w:rsidR="00975208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1630-1830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1AEC2124" w14:textId="75D853F8" w:rsidR="00975208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Room-2</w:t>
                            </w:r>
                          </w:p>
                        </w:tc>
                      </w:tr>
                      <w:tr w:rsidR="00975208" w:rsidRPr="00A974EA" w14:paraId="34799B5A" w14:textId="77777777" w:rsidTr="002367DE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660A3DA4" w14:textId="4AE7EC4C" w:rsidR="00975208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Jo-Dance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31EBA9FA" w14:textId="43726EC5" w:rsidR="00975208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1630-1830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38E496CA" w14:textId="2F6F7B10" w:rsidR="00975208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Main Hall</w:t>
                            </w:r>
                          </w:p>
                        </w:tc>
                      </w:tr>
                      <w:tr w:rsidR="00975208" w:rsidRPr="00A974EA" w14:paraId="1DED5F5E" w14:textId="77777777" w:rsidTr="002367DE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31A8DE67" w14:textId="3B6F113F" w:rsidR="00975208" w:rsidRPr="00A974EA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Jo Dance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3668EF7C" w14:textId="77B76AFF" w:rsidR="00975208" w:rsidRPr="00A974EA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1730-2030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72B82842" w14:textId="43598D47" w:rsidR="00975208" w:rsidRPr="00A974EA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Room-1</w:t>
                            </w:r>
                          </w:p>
                        </w:tc>
                      </w:tr>
                      <w:tr w:rsidR="00975208" w:rsidRPr="00A974EA" w14:paraId="21ACD549" w14:textId="77777777" w:rsidTr="002367DE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235ACD1B" w14:textId="4DC6E05D" w:rsidR="00975208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Angela Dance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6D7B3DC0" w14:textId="12CA2074" w:rsidR="00975208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1830-2030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2BFCF0C1" w14:textId="7FA0A562" w:rsidR="00975208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Main Hall</w:t>
                            </w:r>
                          </w:p>
                        </w:tc>
                      </w:tr>
                      <w:tr w:rsidR="003C56BE" w:rsidRPr="00A974EA" w14:paraId="482295A3" w14:textId="77777777" w:rsidTr="002367DE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1562C06C" w14:textId="1C5C46F8" w:rsidR="003C56BE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Bushido Karate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087CAB08" w14:textId="74D50F71" w:rsidR="003C56BE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1830-2030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31BA036F" w14:textId="36C0C39A" w:rsidR="003C56BE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Lesser Hall</w:t>
                            </w:r>
                          </w:p>
                        </w:tc>
                      </w:tr>
                    </w:tbl>
                    <w:p w14:paraId="55EFE1D7" w14:textId="632455E9" w:rsidR="002367DE" w:rsidRDefault="002367DE">
                      <w:pPr>
                        <w:rPr>
                          <w:sz w:val="20"/>
                          <w:szCs w:val="20"/>
                        </w:rPr>
                      </w:pPr>
                    </w:p>
                    <w:tbl>
                      <w:tblPr>
                        <w:tblW w:w="0" w:type="auto"/>
                        <w:jc w:val="center"/>
                        <w:tblBorders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150"/>
                        <w:gridCol w:w="2977"/>
                        <w:gridCol w:w="3172"/>
                      </w:tblGrid>
                      <w:tr w:rsidR="0099400F" w:rsidRPr="00FD58D6" w14:paraId="16F2D7D1" w14:textId="77777777" w:rsidTr="00034E9C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nil"/>
                            </w:tcBorders>
                            <w:shd w:val="clear" w:color="auto" w:fill="4472C4" w:themeFill="accent1"/>
                          </w:tcPr>
                          <w:p w14:paraId="55E75983" w14:textId="117F6C54" w:rsidR="0099400F" w:rsidRPr="00AE27AD" w:rsidRDefault="0099400F" w:rsidP="0099400F">
                            <w:pPr>
                              <w:pStyle w:val="Default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9400F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Friday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nil"/>
                            </w:tcBorders>
                            <w:shd w:val="clear" w:color="auto" w:fill="0072CE"/>
                          </w:tcPr>
                          <w:p w14:paraId="2761C7D0" w14:textId="77777777" w:rsidR="0099400F" w:rsidRPr="00FD58D6" w:rsidRDefault="0099400F" w:rsidP="0099400F">
                            <w:pPr>
                              <w:pStyle w:val="Default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1D67C1">
                              <w:rPr>
                                <w:rFonts w:ascii="Calibri" w:hAnsi="Calibri"/>
                                <w:b/>
                                <w:color w:val="FFFFFF"/>
                                <w:sz w:val="32"/>
                                <w:szCs w:val="32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nil"/>
                            </w:tcBorders>
                            <w:shd w:val="clear" w:color="auto" w:fill="0072CE"/>
                          </w:tcPr>
                          <w:p w14:paraId="6D3B4C81" w14:textId="77777777" w:rsidR="0099400F" w:rsidRPr="00FD58D6" w:rsidRDefault="0099400F" w:rsidP="0099400F">
                            <w:pPr>
                              <w:pStyle w:val="Default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1D67C1">
                              <w:rPr>
                                <w:rFonts w:ascii="Calibri" w:hAnsi="Calibri"/>
                                <w:b/>
                                <w:color w:val="FFFFFF"/>
                                <w:sz w:val="32"/>
                                <w:szCs w:val="32"/>
                              </w:rPr>
                              <w:t>Room</w:t>
                            </w:r>
                          </w:p>
                        </w:tc>
                      </w:tr>
                      <w:tr w:rsidR="00975208" w:rsidRPr="00A974EA" w14:paraId="2B2BD160" w14:textId="77777777" w:rsidTr="00034E9C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D4E3694" w14:textId="6CB1D760" w:rsidR="00975208" w:rsidRPr="00A974EA" w:rsidRDefault="00975208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Bees Cafe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C90BACF" w14:textId="7DA06C04" w:rsidR="00975208" w:rsidRPr="00A974EA" w:rsidRDefault="00975208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0900-2000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175B7889" w14:textId="0E5CD642" w:rsidR="00975208" w:rsidRPr="00A974EA" w:rsidRDefault="00975208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Canteen</w:t>
                            </w:r>
                          </w:p>
                        </w:tc>
                      </w:tr>
                      <w:tr w:rsidR="00975208" w:rsidRPr="00A974EA" w14:paraId="4AC515E8" w14:textId="77777777" w:rsidTr="00034E9C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B0C0CCB" w14:textId="1A945EBF" w:rsidR="00975208" w:rsidRPr="00A974EA" w:rsidRDefault="00975208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Quarriers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8539513" w14:textId="490384C7" w:rsidR="00975208" w:rsidRPr="00A974EA" w:rsidRDefault="00975208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0900-1700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298ABEC3" w14:textId="27099365" w:rsidR="00975208" w:rsidRPr="00A974EA" w:rsidRDefault="00975208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Room 4A</w:t>
                            </w:r>
                          </w:p>
                        </w:tc>
                      </w:tr>
                      <w:tr w:rsidR="00975208" w:rsidRPr="00A974EA" w14:paraId="3666BE30" w14:textId="77777777" w:rsidTr="00034E9C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22A2BE39" w14:textId="3E4DBD1E" w:rsidR="00975208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Thrive Under Fives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58686839" w14:textId="0930E3C8" w:rsidR="00975208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0900-1200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3873328B" w14:textId="50121207" w:rsidR="00975208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Main Hall</w:t>
                            </w:r>
                          </w:p>
                        </w:tc>
                      </w:tr>
                      <w:tr w:rsidR="00975208" w:rsidRPr="00A974EA" w14:paraId="1A39FE59" w14:textId="77777777" w:rsidTr="00034E9C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60AEDEA2" w14:textId="23C4F300" w:rsidR="00975208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Tea Dance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2F9FC44B" w14:textId="1468AB40" w:rsidR="00975208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1230-1430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1F3A4A1D" w14:textId="6FAC670A" w:rsidR="00975208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Main Hall</w:t>
                            </w:r>
                          </w:p>
                        </w:tc>
                      </w:tr>
                      <w:tr w:rsidR="00975208" w:rsidRPr="00A974EA" w14:paraId="5157135D" w14:textId="77777777" w:rsidTr="00034E9C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5872858B" w14:textId="3B351C9A" w:rsidR="00975208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Karah Dance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3C79FDFD" w14:textId="180A166E" w:rsidR="00975208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1600-1800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2F119A3E" w14:textId="016E8DC0" w:rsidR="00975208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Room-1</w:t>
                            </w:r>
                          </w:p>
                        </w:tc>
                      </w:tr>
                      <w:tr w:rsidR="0056384F" w:rsidRPr="00A974EA" w14:paraId="420FB06A" w14:textId="77777777" w:rsidTr="00034E9C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6EC6AF2D" w14:textId="096FDADF" w:rsidR="0056384F" w:rsidRDefault="008B4F03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Gavin Dance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573B41D0" w14:textId="3191701B" w:rsidR="0056384F" w:rsidRDefault="008B4F03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1600-2100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1758BB21" w14:textId="115CEE6C" w:rsidR="0056384F" w:rsidRDefault="00E5405D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Main Hall</w:t>
                            </w:r>
                          </w:p>
                        </w:tc>
                      </w:tr>
                      <w:tr w:rsidR="0056384F" w:rsidRPr="00A974EA" w14:paraId="4CF2C73E" w14:textId="77777777" w:rsidTr="00034E9C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6E87F14D" w14:textId="51FAF0C7" w:rsidR="0056384F" w:rsidRDefault="008B4F03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Megan Dance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040FAED" w14:textId="7C66CED4" w:rsidR="0056384F" w:rsidRDefault="00E5405D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1600-1800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07E73BEE" w14:textId="0C2C1CA8" w:rsidR="0056384F" w:rsidRDefault="00E5405D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Room 3</w:t>
                            </w:r>
                          </w:p>
                        </w:tc>
                      </w:tr>
                      <w:tr w:rsidR="008B4F03" w:rsidRPr="00A974EA" w14:paraId="612B991D" w14:textId="77777777" w:rsidTr="00034E9C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597FFCBA" w14:textId="6FD6C39F" w:rsidR="008B4F03" w:rsidRDefault="008B4F03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Dance Beats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1E0F4214" w14:textId="77B55439" w:rsidR="008B4F03" w:rsidRDefault="00E5405D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1600-1800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4A66B49C" w14:textId="41FFB7AF" w:rsidR="008B4F03" w:rsidRDefault="00E5405D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Lesser Hall</w:t>
                            </w:r>
                          </w:p>
                        </w:tc>
                      </w:tr>
                      <w:tr w:rsidR="00975208" w:rsidRPr="00A974EA" w14:paraId="486BE75D" w14:textId="77777777" w:rsidTr="006D108F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6E5EF80C" w14:textId="6B5E571A" w:rsidR="00975208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Yoga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4C5EDB45" w14:textId="0518C6B2" w:rsidR="00975208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1830-1930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6E0ECA18" w14:textId="1D0B96D8" w:rsidR="00975208" w:rsidRDefault="003C56BE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Room-1</w:t>
                            </w:r>
                          </w:p>
                        </w:tc>
                      </w:tr>
                      <w:tr w:rsidR="00975208" w:rsidRPr="00A974EA" w14:paraId="32E98EDD" w14:textId="77777777" w:rsidTr="006D108F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0C6AB5C6" w14:textId="35CF3DC1" w:rsidR="00975208" w:rsidRDefault="00975208" w:rsidP="00D121DD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74CC1550" w14:textId="1559EC69" w:rsidR="006D108F" w:rsidRDefault="006D108F" w:rsidP="006D754B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</w:tcBorders>
                            <w:shd w:val="clear" w:color="auto" w:fill="FFFFFF"/>
                          </w:tcPr>
                          <w:p w14:paraId="545A9A98" w14:textId="7C92587F" w:rsidR="00975208" w:rsidRDefault="00975208" w:rsidP="00975208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6D108F" w:rsidRPr="00FD58D6" w14:paraId="40456CAE" w14:textId="77777777" w:rsidTr="006D108F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0070C0"/>
                          </w:tcPr>
                          <w:p w14:paraId="26942807" w14:textId="1C5863B0" w:rsidR="009B6862" w:rsidRPr="006D108F" w:rsidRDefault="009B6862" w:rsidP="006D108F">
                            <w:pPr>
                              <w:pStyle w:val="Default"/>
                              <w:jc w:val="center"/>
                              <w:rPr>
                                <w:rFonts w:ascii="Calibri" w:hAnsi="Calibri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6D108F">
                              <w:rPr>
                                <w:rFonts w:ascii="Calibri" w:hAnsi="Calibri"/>
                                <w:b/>
                                <w:color w:val="FFFFFF"/>
                                <w:sz w:val="32"/>
                                <w:szCs w:val="32"/>
                              </w:rPr>
                              <w:t>Saturday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0070C0"/>
                          </w:tcPr>
                          <w:p w14:paraId="1CD05103" w14:textId="77777777" w:rsidR="009B6862" w:rsidRPr="006D108F" w:rsidRDefault="009B6862" w:rsidP="006D108F">
                            <w:pPr>
                              <w:pStyle w:val="Default"/>
                              <w:jc w:val="center"/>
                              <w:rPr>
                                <w:rFonts w:ascii="Calibri" w:hAnsi="Calibri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6D108F">
                              <w:rPr>
                                <w:rFonts w:ascii="Calibri" w:hAnsi="Calibri"/>
                                <w:b/>
                                <w:color w:val="FFFFFF"/>
                                <w:sz w:val="32"/>
                                <w:szCs w:val="32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0070C0"/>
                          </w:tcPr>
                          <w:p w14:paraId="7EC0A9F7" w14:textId="77777777" w:rsidR="009B6862" w:rsidRPr="006D108F" w:rsidRDefault="009B6862" w:rsidP="006D108F">
                            <w:pPr>
                              <w:pStyle w:val="Default"/>
                              <w:jc w:val="center"/>
                              <w:rPr>
                                <w:rFonts w:ascii="Calibri" w:hAnsi="Calibri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6D108F">
                              <w:rPr>
                                <w:rFonts w:ascii="Calibri" w:hAnsi="Calibri"/>
                                <w:b/>
                                <w:color w:val="FFFFFF"/>
                                <w:sz w:val="32"/>
                                <w:szCs w:val="32"/>
                              </w:rPr>
                              <w:t>Room</w:t>
                            </w:r>
                          </w:p>
                        </w:tc>
                      </w:tr>
                      <w:tr w:rsidR="009B6862" w:rsidRPr="00A974EA" w14:paraId="524D8378" w14:textId="77777777" w:rsidTr="009B6862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4267241B" w14:textId="048A2BEB" w:rsidR="009B6862" w:rsidRPr="00A974EA" w:rsidRDefault="00ED351F" w:rsidP="009B6862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Bees Café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09E0F1EF" w14:textId="1F5BAB26" w:rsidR="009B6862" w:rsidRPr="00A974EA" w:rsidRDefault="00ED351F" w:rsidP="009B6862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0900-1600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15AE144D" w14:textId="1AD785D5" w:rsidR="009B6862" w:rsidRPr="00A974EA" w:rsidRDefault="00751253" w:rsidP="009B6862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Canteen</w:t>
                            </w:r>
                          </w:p>
                        </w:tc>
                      </w:tr>
                      <w:tr w:rsidR="009B6862" w:rsidRPr="00A974EA" w14:paraId="6387108C" w14:textId="77777777" w:rsidTr="009B6862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02B986F6" w14:textId="2B66146A" w:rsidR="009B6862" w:rsidRPr="00A974EA" w:rsidRDefault="00ED351F" w:rsidP="009B6862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Yoga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227B4238" w14:textId="1AA29CCB" w:rsidR="009B6862" w:rsidRPr="00A974EA" w:rsidRDefault="00ED351F" w:rsidP="009B6862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0915</w:t>
                            </w:r>
                            <w:r w:rsidR="00751253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-1015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6DA81052" w14:textId="26851EA8" w:rsidR="009B6862" w:rsidRPr="00A974EA" w:rsidRDefault="00751253" w:rsidP="009B6862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Room 1</w:t>
                            </w:r>
                          </w:p>
                        </w:tc>
                      </w:tr>
                      <w:tr w:rsidR="009B6862" w14:paraId="0BF808C7" w14:textId="77777777" w:rsidTr="009B6862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4F92C751" w14:textId="720F2C8E" w:rsidR="009B6862" w:rsidRDefault="00ED351F" w:rsidP="009B6862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Megan Dance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4CF53CF3" w14:textId="4B09F61F" w:rsidR="009B6862" w:rsidRDefault="00751253" w:rsidP="009B6862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1100-1300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77301DE6" w14:textId="189BB1D2" w:rsidR="009B6862" w:rsidRDefault="00630D61" w:rsidP="009B6862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Room 1</w:t>
                            </w:r>
                          </w:p>
                        </w:tc>
                      </w:tr>
                      <w:tr w:rsidR="009B6862" w14:paraId="232D9FF9" w14:textId="77777777" w:rsidTr="009B6862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45757676" w14:textId="59D3E818" w:rsidR="009B6862" w:rsidRDefault="00ED351F" w:rsidP="009B6862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Angela Dance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464E613D" w14:textId="62B5A583" w:rsidR="009B6862" w:rsidRDefault="00751253" w:rsidP="009B6862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1030-1400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47F528DE" w14:textId="3C392A13" w:rsidR="009B6862" w:rsidRDefault="00630D61" w:rsidP="009B6862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Main Hall</w:t>
                            </w:r>
                          </w:p>
                        </w:tc>
                      </w:tr>
                      <w:tr w:rsidR="009B6862" w14:paraId="3C0C54A6" w14:textId="77777777" w:rsidTr="009B6862">
                        <w:trPr>
                          <w:jc w:val="center"/>
                        </w:trPr>
                        <w:tc>
                          <w:tcPr>
                            <w:tcW w:w="615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285EC656" w14:textId="5AE878E2" w:rsidR="009B6862" w:rsidRDefault="00ED351F" w:rsidP="009B6862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Karah Dance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56EB9188" w14:textId="15603DD8" w:rsidR="009B6862" w:rsidRDefault="00751253" w:rsidP="009B6862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1300-1500</w:t>
                            </w:r>
                          </w:p>
                        </w:tc>
                        <w:tc>
                          <w:tcPr>
                            <w:tcW w:w="3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263AE267" w14:textId="5B652DB0" w:rsidR="009B6862" w:rsidRDefault="00630D61" w:rsidP="009B6862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Lesser Hall</w:t>
                            </w:r>
                          </w:p>
                        </w:tc>
                      </w:tr>
                    </w:tbl>
                    <w:p w14:paraId="0400B825" w14:textId="77777777" w:rsidR="0099400F" w:rsidRDefault="0099400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</w:p>
    <w:sectPr w:rsidR="002A35A5" w:rsidRPr="002A35A5" w:rsidSect="008721A0">
      <w:headerReference w:type="default" r:id="rId10"/>
      <w:footerReference w:type="default" r:id="rId11"/>
      <w:pgSz w:w="16838" w:h="23811" w:code="8"/>
      <w:pgMar w:top="1134" w:right="1134" w:bottom="1134" w:left="1134" w:header="624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E2576" w14:textId="77777777" w:rsidR="00F13BEB" w:rsidRDefault="00F13BEB">
      <w:r>
        <w:separator/>
      </w:r>
    </w:p>
  </w:endnote>
  <w:endnote w:type="continuationSeparator" w:id="0">
    <w:p w14:paraId="3E8A992E" w14:textId="77777777" w:rsidR="00F13BEB" w:rsidRDefault="00F13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Light">
    <w:charset w:val="00"/>
    <w:family w:val="swiss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26F0C" w14:textId="77777777" w:rsidR="00E2177F" w:rsidRDefault="0039116C" w:rsidP="0039116C">
    <w:pPr>
      <w:pStyle w:val="Footer"/>
      <w:rPr>
        <w:rFonts w:ascii="Calibri" w:hAnsi="Calibri"/>
        <w:b/>
        <w:color w:val="FFFFFF"/>
        <w:sz w:val="28"/>
      </w:rPr>
    </w:pPr>
    <w:r>
      <w:rPr>
        <w:rFonts w:ascii="Calibri" w:hAnsi="Calibri"/>
        <w:b/>
        <w:noProof/>
        <w:color w:val="FFFFFF"/>
        <w:sz w:val="48"/>
        <w:szCs w:val="48"/>
        <w:lang w:val="e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94942D" wp14:editId="65054E06">
              <wp:simplePos x="0" y="0"/>
              <wp:positionH relativeFrom="margin">
                <wp:align>right</wp:align>
              </wp:positionH>
              <wp:positionV relativeFrom="paragraph">
                <wp:posOffset>-1064260</wp:posOffset>
              </wp:positionV>
              <wp:extent cx="9340850" cy="50165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40850" cy="501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D4ADCB" w14:textId="08BC2C5B" w:rsidR="0039116C" w:rsidRPr="0039116C" w:rsidRDefault="0039116C" w:rsidP="0039116C">
                          <w:pPr>
                            <w:pStyle w:val="Footer"/>
                            <w:rPr>
                              <w:rFonts w:ascii="Century Gothic" w:hAnsi="Century Gothic"/>
                              <w:b/>
                              <w:color w:val="FFFFFF"/>
                            </w:rPr>
                          </w:pPr>
                          <w:r w:rsidRPr="0039116C">
                            <w:rPr>
                              <w:rFonts w:ascii="Century Gothic" w:hAnsi="Century Gothic"/>
                              <w:b/>
                              <w:color w:val="FFFFFF"/>
                            </w:rPr>
                            <w:t>Opening Times: Monday</w:t>
                          </w:r>
                          <w:r w:rsidR="00C3089B">
                            <w:rPr>
                              <w:rFonts w:ascii="Century Gothic" w:hAnsi="Century Gothic"/>
                              <w:b/>
                              <w:color w:val="FFFFFF"/>
                            </w:rPr>
                            <w:t xml:space="preserve"> to Friday</w:t>
                          </w:r>
                          <w:r w:rsidR="00483197">
                            <w:rPr>
                              <w:rFonts w:ascii="Century Gothic" w:hAnsi="Century Gothic"/>
                              <w:b/>
                              <w:color w:val="FFFFFF"/>
                            </w:rPr>
                            <w:t xml:space="preserve"> -</w:t>
                          </w:r>
                          <w:r w:rsidRPr="0039116C">
                            <w:rPr>
                              <w:rFonts w:ascii="Century Gothic" w:hAnsi="Century Gothic"/>
                              <w:b/>
                              <w:color w:val="FFFFFF"/>
                            </w:rPr>
                            <w:t xml:space="preserve"> </w:t>
                          </w:r>
                          <w:r w:rsidR="00C3089B">
                            <w:rPr>
                              <w:rFonts w:ascii="Century Gothic" w:hAnsi="Century Gothic"/>
                              <w:b/>
                              <w:color w:val="FFFFFF"/>
                            </w:rPr>
                            <w:t>9</w:t>
                          </w:r>
                          <w:r w:rsidR="00763430">
                            <w:rPr>
                              <w:rFonts w:ascii="Century Gothic" w:hAnsi="Century Gothic"/>
                              <w:b/>
                              <w:color w:val="FFFFFF"/>
                            </w:rPr>
                            <w:t>.</w:t>
                          </w:r>
                          <w:r w:rsidR="00C3089B">
                            <w:rPr>
                              <w:rFonts w:ascii="Century Gothic" w:hAnsi="Century Gothic"/>
                              <w:b/>
                              <w:color w:val="FFFFFF"/>
                            </w:rPr>
                            <w:t>0</w:t>
                          </w:r>
                          <w:r w:rsidR="0039776C">
                            <w:rPr>
                              <w:rFonts w:ascii="Century Gothic" w:hAnsi="Century Gothic"/>
                              <w:b/>
                              <w:color w:val="FFFFFF"/>
                            </w:rPr>
                            <w:t>0</w:t>
                          </w:r>
                          <w:r w:rsidR="00763430">
                            <w:rPr>
                              <w:rFonts w:ascii="Century Gothic" w:hAnsi="Century Gothic"/>
                              <w:b/>
                              <w:color w:val="FFFFFF"/>
                            </w:rPr>
                            <w:t xml:space="preserve">am to </w:t>
                          </w:r>
                          <w:r w:rsidR="0039776C">
                            <w:rPr>
                              <w:rFonts w:ascii="Century Gothic" w:hAnsi="Century Gothic"/>
                              <w:b/>
                              <w:color w:val="FFFFFF"/>
                            </w:rPr>
                            <w:t>9.00</w:t>
                          </w:r>
                          <w:r w:rsidR="00763430">
                            <w:rPr>
                              <w:rFonts w:ascii="Century Gothic" w:hAnsi="Century Gothic"/>
                              <w:b/>
                              <w:color w:val="FFFFFF"/>
                            </w:rPr>
                            <w:t>pm |</w:t>
                          </w:r>
                          <w:r w:rsidR="00C3089B">
                            <w:rPr>
                              <w:rFonts w:ascii="Century Gothic" w:hAnsi="Century Gothic"/>
                              <w:b/>
                              <w:color w:val="FFFFFF"/>
                            </w:rPr>
                            <w:t>Saturday</w:t>
                          </w:r>
                          <w:r w:rsidR="00483197">
                            <w:rPr>
                              <w:rFonts w:ascii="Century Gothic" w:hAnsi="Century Gothic"/>
                              <w:b/>
                              <w:color w:val="FFFFFF"/>
                            </w:rPr>
                            <w:t xml:space="preserve"> - 9.30am to 3.30pm</w:t>
                          </w:r>
                          <w:r w:rsidR="00763430">
                            <w:rPr>
                              <w:rFonts w:ascii="Century Gothic" w:hAnsi="Century Gothic"/>
                              <w:b/>
                              <w:color w:val="FFFFFF"/>
                            </w:rPr>
                            <w:t>|</w:t>
                          </w:r>
                          <w:r w:rsidR="00483197">
                            <w:rPr>
                              <w:rFonts w:ascii="Century Gothic" w:hAnsi="Century Gothic"/>
                              <w:b/>
                              <w:color w:val="FFFFFF"/>
                            </w:rPr>
                            <w:t>Sunday - closed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94942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684.3pt;margin-top:-83.8pt;width:735.5pt;height:39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" filled="f" stroked="f" strokeweight=".5pt">
              <v:textbox>
                <w:txbxContent>
                  <w:p w14:paraId="2DD4ADCB" w14:textId="08BC2C5B" w:rsidR="0039116C" w:rsidRPr="0039116C" w:rsidRDefault="0039116C" w:rsidP="0039116C">
                    <w:pPr>
                      <w:pStyle w:val="Footer"/>
                      <w:rPr>
                        <w:rFonts w:ascii="Century Gothic" w:hAnsi="Century Gothic"/>
                        <w:b/>
                        <w:color w:val="FFFFFF"/>
                      </w:rPr>
                    </w:pPr>
                    <w:r w:rsidRPr="0039116C">
                      <w:rPr>
                        <w:rFonts w:ascii="Century Gothic" w:hAnsi="Century Gothic"/>
                        <w:b/>
                        <w:color w:val="FFFFFF"/>
                      </w:rPr>
                      <w:t>Opening Times: Monday</w:t>
                    </w:r>
                    <w:r w:rsidR="00C3089B">
                      <w:rPr>
                        <w:rFonts w:ascii="Century Gothic" w:hAnsi="Century Gothic"/>
                        <w:b/>
                        <w:color w:val="FFFFFF"/>
                      </w:rPr>
                      <w:t xml:space="preserve"> to Friday</w:t>
                    </w:r>
                    <w:r w:rsidR="00483197">
                      <w:rPr>
                        <w:rFonts w:ascii="Century Gothic" w:hAnsi="Century Gothic"/>
                        <w:b/>
                        <w:color w:val="FFFFFF"/>
                      </w:rPr>
                      <w:t xml:space="preserve"> -</w:t>
                    </w:r>
                    <w:r w:rsidRPr="0039116C">
                      <w:rPr>
                        <w:rFonts w:ascii="Century Gothic" w:hAnsi="Century Gothic"/>
                        <w:b/>
                        <w:color w:val="FFFFFF"/>
                      </w:rPr>
                      <w:t xml:space="preserve"> </w:t>
                    </w:r>
                    <w:r w:rsidR="00C3089B">
                      <w:rPr>
                        <w:rFonts w:ascii="Century Gothic" w:hAnsi="Century Gothic"/>
                        <w:b/>
                        <w:color w:val="FFFFFF"/>
                      </w:rPr>
                      <w:t>9</w:t>
                    </w:r>
                    <w:r w:rsidR="00763430">
                      <w:rPr>
                        <w:rFonts w:ascii="Century Gothic" w:hAnsi="Century Gothic"/>
                        <w:b/>
                        <w:color w:val="FFFFFF"/>
                      </w:rPr>
                      <w:t>.</w:t>
                    </w:r>
                    <w:r w:rsidR="00C3089B">
                      <w:rPr>
                        <w:rFonts w:ascii="Century Gothic" w:hAnsi="Century Gothic"/>
                        <w:b/>
                        <w:color w:val="FFFFFF"/>
                      </w:rPr>
                      <w:t>0</w:t>
                    </w:r>
                    <w:r w:rsidR="0039776C">
                      <w:rPr>
                        <w:rFonts w:ascii="Century Gothic" w:hAnsi="Century Gothic"/>
                        <w:b/>
                        <w:color w:val="FFFFFF"/>
                      </w:rPr>
                      <w:t>0</w:t>
                    </w:r>
                    <w:r w:rsidR="00763430">
                      <w:rPr>
                        <w:rFonts w:ascii="Century Gothic" w:hAnsi="Century Gothic"/>
                        <w:b/>
                        <w:color w:val="FFFFFF"/>
                      </w:rPr>
                      <w:t xml:space="preserve">am to </w:t>
                    </w:r>
                    <w:r w:rsidR="0039776C">
                      <w:rPr>
                        <w:rFonts w:ascii="Century Gothic" w:hAnsi="Century Gothic"/>
                        <w:b/>
                        <w:color w:val="FFFFFF"/>
                      </w:rPr>
                      <w:t>9.00</w:t>
                    </w:r>
                    <w:r w:rsidR="00763430">
                      <w:rPr>
                        <w:rFonts w:ascii="Century Gothic" w:hAnsi="Century Gothic"/>
                        <w:b/>
                        <w:color w:val="FFFFFF"/>
                      </w:rPr>
                      <w:t>pm |</w:t>
                    </w:r>
                    <w:r w:rsidR="00C3089B">
                      <w:rPr>
                        <w:rFonts w:ascii="Century Gothic" w:hAnsi="Century Gothic"/>
                        <w:b/>
                        <w:color w:val="FFFFFF"/>
                      </w:rPr>
                      <w:t>Saturday</w:t>
                    </w:r>
                    <w:r w:rsidR="00483197">
                      <w:rPr>
                        <w:rFonts w:ascii="Century Gothic" w:hAnsi="Century Gothic"/>
                        <w:b/>
                        <w:color w:val="FFFFFF"/>
                      </w:rPr>
                      <w:t xml:space="preserve"> - 9.30am to 3.30pm</w:t>
                    </w:r>
                    <w:r w:rsidR="00763430">
                      <w:rPr>
                        <w:rFonts w:ascii="Century Gothic" w:hAnsi="Century Gothic"/>
                        <w:b/>
                        <w:color w:val="FFFFFF"/>
                      </w:rPr>
                      <w:t>|</w:t>
                    </w:r>
                    <w:r w:rsidR="00483197">
                      <w:rPr>
                        <w:rFonts w:ascii="Century Gothic" w:hAnsi="Century Gothic"/>
                        <w:b/>
                        <w:color w:val="FFFFFF"/>
                      </w:rPr>
                      <w:t>Sunday - closed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DAACF18" w14:textId="77777777" w:rsidR="007907D9" w:rsidRPr="001F5B61" w:rsidRDefault="007907D9" w:rsidP="001F5B61">
    <w:pPr>
      <w:pStyle w:val="Footer"/>
      <w:ind w:left="1440"/>
      <w:rPr>
        <w:rFonts w:ascii="Calibri" w:hAnsi="Calibri"/>
        <w:b/>
        <w:color w:val="FFFFFF"/>
        <w:sz w:val="28"/>
      </w:rPr>
    </w:pPr>
    <w:r>
      <w:rPr>
        <w:rFonts w:ascii="Calibri" w:hAnsi="Calibri"/>
        <w:b/>
        <w:color w:val="FFFFFF"/>
        <w:sz w:val="2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CDDF6" w14:textId="77777777" w:rsidR="00F13BEB" w:rsidRDefault="00F13BEB">
      <w:r>
        <w:separator/>
      </w:r>
    </w:p>
  </w:footnote>
  <w:footnote w:type="continuationSeparator" w:id="0">
    <w:p w14:paraId="6EFF0BA6" w14:textId="77777777" w:rsidR="00F13BEB" w:rsidRDefault="00F13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28FD2" w14:textId="787FE585" w:rsidR="005A10FC" w:rsidRPr="00F2407F" w:rsidRDefault="0039776C" w:rsidP="29BA8399">
    <w:pPr>
      <w:jc w:val="right"/>
      <w:rPr>
        <w:rFonts w:ascii="Calibri" w:hAnsi="Calibri"/>
        <w:b/>
        <w:bCs/>
        <w:color w:val="FFFFFF"/>
        <w:sz w:val="48"/>
        <w:szCs w:val="48"/>
        <w:lang w:val="en"/>
      </w:rPr>
    </w:pPr>
    <w:r>
      <w:rPr>
        <w:rFonts w:ascii="Calibri" w:hAnsi="Calibri"/>
        <w:b/>
        <w:noProof/>
        <w:color w:val="FFFFFF"/>
        <w:sz w:val="48"/>
        <w:szCs w:val="48"/>
        <w:lang w:val="en"/>
      </w:rPr>
      <w:drawing>
        <wp:anchor distT="0" distB="0" distL="114300" distR="114300" simplePos="0" relativeHeight="251658240" behindDoc="1" locked="0" layoutInCell="1" allowOverlap="1" wp14:anchorId="6517A5B0" wp14:editId="5D951CF8">
          <wp:simplePos x="0" y="0"/>
          <wp:positionH relativeFrom="page">
            <wp:align>right</wp:align>
          </wp:positionH>
          <wp:positionV relativeFrom="paragraph">
            <wp:posOffset>-395605</wp:posOffset>
          </wp:positionV>
          <wp:extent cx="10685145" cy="15119985"/>
          <wp:effectExtent l="0" t="0" r="1905" b="571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5145" cy="15119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0212">
      <w:rPr>
        <w:rFonts w:ascii="Calibri" w:hAnsi="Calibri"/>
        <w:b/>
        <w:noProof/>
        <w:color w:val="FFFFFF"/>
        <w:sz w:val="48"/>
        <w:szCs w:val="48"/>
        <w:lang w:val="e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B4DFB8" wp14:editId="28CC8EDB">
              <wp:simplePos x="0" y="0"/>
              <wp:positionH relativeFrom="column">
                <wp:posOffset>3359986</wp:posOffset>
              </wp:positionH>
              <wp:positionV relativeFrom="paragraph">
                <wp:posOffset>321391</wp:posOffset>
              </wp:positionV>
              <wp:extent cx="6053455" cy="145161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53455" cy="14516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B2A14F" w14:textId="77777777" w:rsidR="00F35361" w:rsidRDefault="00F35361" w:rsidP="00763430">
                          <w:pPr>
                            <w:jc w:val="right"/>
                            <w:rPr>
                              <w:rFonts w:ascii="Century Gothic" w:hAnsi="Century Gothic"/>
                              <w:b/>
                              <w:bCs/>
                              <w:color w:val="FFFFFF"/>
                              <w:sz w:val="48"/>
                              <w:szCs w:val="48"/>
                              <w:lang w:val="en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bCs/>
                              <w:color w:val="FFFFFF"/>
                              <w:sz w:val="48"/>
                              <w:szCs w:val="48"/>
                              <w:lang w:val="en"/>
                            </w:rPr>
                            <w:t>Pollok Community Centre</w:t>
                          </w:r>
                        </w:p>
                        <w:p w14:paraId="6AE30A65" w14:textId="77777777" w:rsidR="00F35361" w:rsidRDefault="00F35361" w:rsidP="00763430">
                          <w:pPr>
                            <w:jc w:val="right"/>
                            <w:rPr>
                              <w:rFonts w:ascii="Century Gothic" w:hAnsi="Century Gothic"/>
                              <w:b/>
                              <w:bCs/>
                              <w:color w:val="FFFFFF"/>
                              <w:sz w:val="36"/>
                              <w:szCs w:val="36"/>
                              <w:lang w:val="en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bCs/>
                              <w:color w:val="FFFFFF"/>
                              <w:sz w:val="36"/>
                              <w:szCs w:val="36"/>
                              <w:lang w:val="en"/>
                            </w:rPr>
                            <w:t>134 Langton Road</w:t>
                          </w:r>
                        </w:p>
                        <w:p w14:paraId="2312B576" w14:textId="77777777" w:rsidR="00F35361" w:rsidRPr="00763430" w:rsidRDefault="00F35361" w:rsidP="00763430">
                          <w:pPr>
                            <w:jc w:val="right"/>
                            <w:rPr>
                              <w:rFonts w:ascii="Century Gothic" w:hAnsi="Century Gothic"/>
                              <w:b/>
                              <w:bCs/>
                              <w:color w:val="FFFFFF"/>
                              <w:sz w:val="36"/>
                              <w:szCs w:val="36"/>
                              <w:lang w:val="en"/>
                            </w:rPr>
                          </w:pPr>
                          <w:r w:rsidRPr="0039776C">
                            <w:rPr>
                              <w:rFonts w:ascii="Century Gothic" w:hAnsi="Century Gothic"/>
                              <w:b/>
                              <w:bCs/>
                              <w:color w:val="FFFFFF"/>
                              <w:sz w:val="36"/>
                              <w:szCs w:val="36"/>
                              <w:lang w:val="en"/>
                            </w:rPr>
                            <w:t xml:space="preserve">Glasgow </w:t>
                          </w:r>
                          <w:r>
                            <w:rPr>
                              <w:rFonts w:ascii="Century Gothic" w:hAnsi="Century Gothic"/>
                              <w:b/>
                              <w:bCs/>
                              <w:color w:val="FFFFFF"/>
                              <w:sz w:val="36"/>
                              <w:szCs w:val="36"/>
                              <w:lang w:val="en"/>
                            </w:rPr>
                            <w:t>G53-5DP</w:t>
                          </w:r>
                        </w:p>
                        <w:p w14:paraId="1FC83195" w14:textId="77777777" w:rsidR="00F35361" w:rsidRPr="00763430" w:rsidRDefault="00F35361" w:rsidP="00763430">
                          <w:pPr>
                            <w:jc w:val="right"/>
                            <w:rPr>
                              <w:rFonts w:ascii="Century Gothic" w:hAnsi="Century Gothic"/>
                              <w:b/>
                              <w:bCs/>
                              <w:color w:val="FFFFFF"/>
                              <w:sz w:val="36"/>
                              <w:szCs w:val="36"/>
                              <w:lang w:val="en"/>
                            </w:rPr>
                          </w:pPr>
                          <w:r w:rsidRPr="00763430">
                            <w:rPr>
                              <w:rFonts w:ascii="Century Gothic" w:hAnsi="Century Gothic"/>
                              <w:b/>
                              <w:bCs/>
                              <w:color w:val="FFFFFF"/>
                              <w:sz w:val="36"/>
                              <w:szCs w:val="36"/>
                              <w:lang w:val="en"/>
                            </w:rPr>
                            <w:t>0141</w:t>
                          </w:r>
                          <w:r>
                            <w:rPr>
                              <w:rFonts w:ascii="Century Gothic" w:hAnsi="Century Gothic"/>
                              <w:b/>
                              <w:bCs/>
                              <w:color w:val="FFFFFF"/>
                              <w:sz w:val="36"/>
                              <w:szCs w:val="36"/>
                              <w:lang w:val="en"/>
                            </w:rPr>
                            <w:t>-882-5869</w:t>
                          </w:r>
                        </w:p>
                        <w:p w14:paraId="5E22E011" w14:textId="77777777" w:rsidR="00F35361" w:rsidRPr="0039116C" w:rsidRDefault="00F35361" w:rsidP="00F2407F">
                          <w:pPr>
                            <w:jc w:val="right"/>
                            <w:rPr>
                              <w:rFonts w:ascii="Century Gothic" w:eastAsia="Arial Unicode MS" w:hAnsi="Century Gothic"/>
                              <w:b/>
                              <w:bCs/>
                              <w:color w:val="FFFFFF"/>
                              <w:sz w:val="48"/>
                              <w:szCs w:val="48"/>
                            </w:rPr>
                          </w:pPr>
                        </w:p>
                        <w:p w14:paraId="7AFADC31" w14:textId="77777777" w:rsidR="00F35361" w:rsidRPr="0039116C" w:rsidRDefault="00F35361">
                          <w:pPr>
                            <w:rPr>
                              <w:rFonts w:ascii="Century Gothic" w:hAnsi="Century Gothic"/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B4DFB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0;text-align:left;margin-left:264.55pt;margin-top:25.3pt;width:476.65pt;height:11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" filled="f" stroked="f" strokeweight=".5pt">
              <v:textbox>
                <w:txbxContent>
                  <w:p w14:paraId="07B2A14F" w14:textId="77777777" w:rsidR="00F35361" w:rsidRDefault="00F35361" w:rsidP="00763430">
                    <w:pPr>
                      <w:jc w:val="right"/>
                      <w:rPr>
                        <w:rFonts w:ascii="Century Gothic" w:hAnsi="Century Gothic"/>
                        <w:b/>
                        <w:bCs/>
                        <w:color w:val="FFFFFF"/>
                        <w:sz w:val="48"/>
                        <w:szCs w:val="48"/>
                        <w:lang w:val="en"/>
                      </w:rPr>
                    </w:pPr>
                    <w:r>
                      <w:rPr>
                        <w:rFonts w:ascii="Century Gothic" w:hAnsi="Century Gothic"/>
                        <w:b/>
                        <w:bCs/>
                        <w:color w:val="FFFFFF"/>
                        <w:sz w:val="48"/>
                        <w:szCs w:val="48"/>
                        <w:lang w:val="en"/>
                      </w:rPr>
                      <w:t>Pollok Community Centre</w:t>
                    </w:r>
                  </w:p>
                  <w:p w14:paraId="6AE30A65" w14:textId="77777777" w:rsidR="00F35361" w:rsidRDefault="00F35361" w:rsidP="00763430">
                    <w:pPr>
                      <w:jc w:val="right"/>
                      <w:rPr>
                        <w:rFonts w:ascii="Century Gothic" w:hAnsi="Century Gothic"/>
                        <w:b/>
                        <w:bCs/>
                        <w:color w:val="FFFFFF"/>
                        <w:sz w:val="36"/>
                        <w:szCs w:val="36"/>
                        <w:lang w:val="en"/>
                      </w:rPr>
                    </w:pPr>
                    <w:r>
                      <w:rPr>
                        <w:rFonts w:ascii="Century Gothic" w:hAnsi="Century Gothic"/>
                        <w:b/>
                        <w:bCs/>
                        <w:color w:val="FFFFFF"/>
                        <w:sz w:val="36"/>
                        <w:szCs w:val="36"/>
                        <w:lang w:val="en"/>
                      </w:rPr>
                      <w:t>134 Langton Road</w:t>
                    </w:r>
                  </w:p>
                  <w:p w14:paraId="2312B576" w14:textId="77777777" w:rsidR="00F35361" w:rsidRPr="00763430" w:rsidRDefault="00F35361" w:rsidP="00763430">
                    <w:pPr>
                      <w:jc w:val="right"/>
                      <w:rPr>
                        <w:rFonts w:ascii="Century Gothic" w:hAnsi="Century Gothic"/>
                        <w:b/>
                        <w:bCs/>
                        <w:color w:val="FFFFFF"/>
                        <w:sz w:val="36"/>
                        <w:szCs w:val="36"/>
                        <w:lang w:val="en"/>
                      </w:rPr>
                    </w:pPr>
                    <w:r w:rsidRPr="0039776C">
                      <w:rPr>
                        <w:rFonts w:ascii="Century Gothic" w:hAnsi="Century Gothic"/>
                        <w:b/>
                        <w:bCs/>
                        <w:color w:val="FFFFFF"/>
                        <w:sz w:val="36"/>
                        <w:szCs w:val="36"/>
                        <w:lang w:val="en"/>
                      </w:rPr>
                      <w:t xml:space="preserve">Glasgow </w:t>
                    </w:r>
                    <w:r>
                      <w:rPr>
                        <w:rFonts w:ascii="Century Gothic" w:hAnsi="Century Gothic"/>
                        <w:b/>
                        <w:bCs/>
                        <w:color w:val="FFFFFF"/>
                        <w:sz w:val="36"/>
                        <w:szCs w:val="36"/>
                        <w:lang w:val="en"/>
                      </w:rPr>
                      <w:t>G53-5DP</w:t>
                    </w:r>
                  </w:p>
                  <w:p w14:paraId="1FC83195" w14:textId="77777777" w:rsidR="00F35361" w:rsidRPr="00763430" w:rsidRDefault="00F35361" w:rsidP="00763430">
                    <w:pPr>
                      <w:jc w:val="right"/>
                      <w:rPr>
                        <w:rFonts w:ascii="Century Gothic" w:hAnsi="Century Gothic"/>
                        <w:b/>
                        <w:bCs/>
                        <w:color w:val="FFFFFF"/>
                        <w:sz w:val="36"/>
                        <w:szCs w:val="36"/>
                        <w:lang w:val="en"/>
                      </w:rPr>
                    </w:pPr>
                    <w:r w:rsidRPr="00763430">
                      <w:rPr>
                        <w:rFonts w:ascii="Century Gothic" w:hAnsi="Century Gothic"/>
                        <w:b/>
                        <w:bCs/>
                        <w:color w:val="FFFFFF"/>
                        <w:sz w:val="36"/>
                        <w:szCs w:val="36"/>
                        <w:lang w:val="en"/>
                      </w:rPr>
                      <w:t>0141</w:t>
                    </w:r>
                    <w:r>
                      <w:rPr>
                        <w:rFonts w:ascii="Century Gothic" w:hAnsi="Century Gothic"/>
                        <w:b/>
                        <w:bCs/>
                        <w:color w:val="FFFFFF"/>
                        <w:sz w:val="36"/>
                        <w:szCs w:val="36"/>
                        <w:lang w:val="en"/>
                      </w:rPr>
                      <w:t>-882-5869</w:t>
                    </w:r>
                  </w:p>
                  <w:p w14:paraId="5E22E011" w14:textId="77777777" w:rsidR="00F35361" w:rsidRPr="0039116C" w:rsidRDefault="00F35361" w:rsidP="00F2407F">
                    <w:pPr>
                      <w:jc w:val="right"/>
                      <w:rPr>
                        <w:rFonts w:ascii="Century Gothic" w:eastAsia="Arial Unicode MS" w:hAnsi="Century Gothic"/>
                        <w:b/>
                        <w:bCs/>
                        <w:color w:val="FFFFFF"/>
                        <w:sz w:val="48"/>
                        <w:szCs w:val="48"/>
                      </w:rPr>
                    </w:pPr>
                  </w:p>
                  <w:p w14:paraId="7AFADC31" w14:textId="77777777" w:rsidR="00F35361" w:rsidRPr="0039116C" w:rsidRDefault="00F35361">
                    <w:pPr>
                      <w:rPr>
                        <w:rFonts w:ascii="Century Gothic" w:hAnsi="Century Gothic"/>
                        <w:b/>
                        <w:bCs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bordersDoNotSurroundHeader/>
  <w:bordersDoNotSurroundFooter/>
  <w:attachedTemplate r:id="rId1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50" style="v-text-anchor:middle">
      <v:fill type="tile"/>
      <v:stroke weight=".5pt" miterlimit="4"/>
      <v:shadow on="t" color="black" opacity=".5" offset="0"/>
      <v:textbox style="mso-column-margin:3pt;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7AB"/>
    <w:rsid w:val="00012919"/>
    <w:rsid w:val="00012940"/>
    <w:rsid w:val="000314C9"/>
    <w:rsid w:val="00067A4C"/>
    <w:rsid w:val="0007407D"/>
    <w:rsid w:val="00077C41"/>
    <w:rsid w:val="000A0CDC"/>
    <w:rsid w:val="000C0DC5"/>
    <w:rsid w:val="000F413A"/>
    <w:rsid w:val="00182F3E"/>
    <w:rsid w:val="001A5155"/>
    <w:rsid w:val="001C4D3E"/>
    <w:rsid w:val="001D67C1"/>
    <w:rsid w:val="001E2600"/>
    <w:rsid w:val="001E337E"/>
    <w:rsid w:val="001F5B61"/>
    <w:rsid w:val="00200D2F"/>
    <w:rsid w:val="00204D80"/>
    <w:rsid w:val="00216F8A"/>
    <w:rsid w:val="002367DE"/>
    <w:rsid w:val="002519A0"/>
    <w:rsid w:val="00254DB2"/>
    <w:rsid w:val="00257D87"/>
    <w:rsid w:val="002A35A5"/>
    <w:rsid w:val="002A6177"/>
    <w:rsid w:val="002C205A"/>
    <w:rsid w:val="002D57E5"/>
    <w:rsid w:val="00334DF4"/>
    <w:rsid w:val="00347DE9"/>
    <w:rsid w:val="00357E0F"/>
    <w:rsid w:val="0037242D"/>
    <w:rsid w:val="0037598C"/>
    <w:rsid w:val="0039116C"/>
    <w:rsid w:val="0039776C"/>
    <w:rsid w:val="003A6167"/>
    <w:rsid w:val="003C4CCD"/>
    <w:rsid w:val="003C56BE"/>
    <w:rsid w:val="003E23E5"/>
    <w:rsid w:val="003E6F97"/>
    <w:rsid w:val="00410CE3"/>
    <w:rsid w:val="00420911"/>
    <w:rsid w:val="0045693D"/>
    <w:rsid w:val="00461BD1"/>
    <w:rsid w:val="004640AB"/>
    <w:rsid w:val="00483197"/>
    <w:rsid w:val="00492F0A"/>
    <w:rsid w:val="004A4B73"/>
    <w:rsid w:val="004C6113"/>
    <w:rsid w:val="004D6DC9"/>
    <w:rsid w:val="00513D0F"/>
    <w:rsid w:val="00520D69"/>
    <w:rsid w:val="00520F95"/>
    <w:rsid w:val="0052413F"/>
    <w:rsid w:val="0056384F"/>
    <w:rsid w:val="00574B6B"/>
    <w:rsid w:val="0057683D"/>
    <w:rsid w:val="005807BD"/>
    <w:rsid w:val="005868E7"/>
    <w:rsid w:val="0059583F"/>
    <w:rsid w:val="005A10FC"/>
    <w:rsid w:val="005A1E07"/>
    <w:rsid w:val="00604346"/>
    <w:rsid w:val="00630D61"/>
    <w:rsid w:val="00640822"/>
    <w:rsid w:val="00643431"/>
    <w:rsid w:val="00653A61"/>
    <w:rsid w:val="00657572"/>
    <w:rsid w:val="006624EF"/>
    <w:rsid w:val="00664FC2"/>
    <w:rsid w:val="006841D9"/>
    <w:rsid w:val="0069016E"/>
    <w:rsid w:val="006B5793"/>
    <w:rsid w:val="006C74E5"/>
    <w:rsid w:val="006D108F"/>
    <w:rsid w:val="006D539D"/>
    <w:rsid w:val="006D754B"/>
    <w:rsid w:val="006F6686"/>
    <w:rsid w:val="00751253"/>
    <w:rsid w:val="00763430"/>
    <w:rsid w:val="00782AF0"/>
    <w:rsid w:val="0078596D"/>
    <w:rsid w:val="00787B07"/>
    <w:rsid w:val="007907D9"/>
    <w:rsid w:val="007C0D85"/>
    <w:rsid w:val="00800DBE"/>
    <w:rsid w:val="008015E7"/>
    <w:rsid w:val="008261C0"/>
    <w:rsid w:val="00827418"/>
    <w:rsid w:val="00840D3E"/>
    <w:rsid w:val="00843D65"/>
    <w:rsid w:val="008721A0"/>
    <w:rsid w:val="00892441"/>
    <w:rsid w:val="008951CB"/>
    <w:rsid w:val="008B4F03"/>
    <w:rsid w:val="008C4D80"/>
    <w:rsid w:val="008D2BC6"/>
    <w:rsid w:val="008E2624"/>
    <w:rsid w:val="009456CB"/>
    <w:rsid w:val="0094779B"/>
    <w:rsid w:val="00950212"/>
    <w:rsid w:val="00961846"/>
    <w:rsid w:val="00975208"/>
    <w:rsid w:val="0098725B"/>
    <w:rsid w:val="0099400F"/>
    <w:rsid w:val="009A0D82"/>
    <w:rsid w:val="009B6862"/>
    <w:rsid w:val="009D1CCF"/>
    <w:rsid w:val="009D4C86"/>
    <w:rsid w:val="009E1F18"/>
    <w:rsid w:val="009E6760"/>
    <w:rsid w:val="00A05363"/>
    <w:rsid w:val="00A3196F"/>
    <w:rsid w:val="00A369E8"/>
    <w:rsid w:val="00A42E88"/>
    <w:rsid w:val="00A639BE"/>
    <w:rsid w:val="00A64F4A"/>
    <w:rsid w:val="00A974EA"/>
    <w:rsid w:val="00AA5EC3"/>
    <w:rsid w:val="00AB3834"/>
    <w:rsid w:val="00AB60F1"/>
    <w:rsid w:val="00AE27AD"/>
    <w:rsid w:val="00AE72A4"/>
    <w:rsid w:val="00B04627"/>
    <w:rsid w:val="00B30BB0"/>
    <w:rsid w:val="00B44C3E"/>
    <w:rsid w:val="00B7081A"/>
    <w:rsid w:val="00B91CA7"/>
    <w:rsid w:val="00B96D4B"/>
    <w:rsid w:val="00B97CE3"/>
    <w:rsid w:val="00BB46A2"/>
    <w:rsid w:val="00BC6198"/>
    <w:rsid w:val="00BC63D2"/>
    <w:rsid w:val="00BD73E4"/>
    <w:rsid w:val="00C06085"/>
    <w:rsid w:val="00C1159B"/>
    <w:rsid w:val="00C3089B"/>
    <w:rsid w:val="00C3530A"/>
    <w:rsid w:val="00C36D67"/>
    <w:rsid w:val="00C460D7"/>
    <w:rsid w:val="00C46A8A"/>
    <w:rsid w:val="00C5484F"/>
    <w:rsid w:val="00CD1307"/>
    <w:rsid w:val="00CF697C"/>
    <w:rsid w:val="00D121DD"/>
    <w:rsid w:val="00D207AB"/>
    <w:rsid w:val="00D329F9"/>
    <w:rsid w:val="00D60100"/>
    <w:rsid w:val="00D60499"/>
    <w:rsid w:val="00DF5042"/>
    <w:rsid w:val="00E03584"/>
    <w:rsid w:val="00E11EA9"/>
    <w:rsid w:val="00E2177F"/>
    <w:rsid w:val="00E32A63"/>
    <w:rsid w:val="00E334A4"/>
    <w:rsid w:val="00E47A14"/>
    <w:rsid w:val="00E52640"/>
    <w:rsid w:val="00E5405D"/>
    <w:rsid w:val="00E57167"/>
    <w:rsid w:val="00E77042"/>
    <w:rsid w:val="00E817DA"/>
    <w:rsid w:val="00EA3B1E"/>
    <w:rsid w:val="00EA706B"/>
    <w:rsid w:val="00EB1E00"/>
    <w:rsid w:val="00EB2057"/>
    <w:rsid w:val="00EC31B8"/>
    <w:rsid w:val="00ED351F"/>
    <w:rsid w:val="00ED4F9E"/>
    <w:rsid w:val="00EE5DF3"/>
    <w:rsid w:val="00EF3CC7"/>
    <w:rsid w:val="00EF62D5"/>
    <w:rsid w:val="00EF7D60"/>
    <w:rsid w:val="00F04C35"/>
    <w:rsid w:val="00F13BEB"/>
    <w:rsid w:val="00F2407F"/>
    <w:rsid w:val="00F35361"/>
    <w:rsid w:val="00F4005F"/>
    <w:rsid w:val="00F43946"/>
    <w:rsid w:val="00F64D06"/>
    <w:rsid w:val="00F81EC4"/>
    <w:rsid w:val="00F83DEB"/>
    <w:rsid w:val="00F8444F"/>
    <w:rsid w:val="00FA22B1"/>
    <w:rsid w:val="00FB6B5E"/>
    <w:rsid w:val="00FC5036"/>
    <w:rsid w:val="00FD58D6"/>
    <w:rsid w:val="00FE75E3"/>
    <w:rsid w:val="29BA8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v-text-anchor:middle">
      <v:fill type="tile"/>
      <v:stroke weight=".5pt" miterlimit="4"/>
      <v:shadow on="t" color="black" opacity=".5" offset="0"/>
      <v:textbox style="mso-column-margin:3pt;mso-fit-shape-to-text:t" inset="4pt,4pt,4pt,4pt"/>
    </o:shapedefaults>
    <o:shapelayout v:ext="edit">
      <o:idmap v:ext="edit" data="2"/>
    </o:shapelayout>
  </w:shapeDefaults>
  <w:doNotEmbedSmartTags/>
  <w:decimalSymbol w:val="."/>
  <w:listSeparator w:val=","/>
  <w14:docId w14:val="01CC9A61"/>
  <w15:chartTrackingRefBased/>
  <w15:docId w15:val="{A4112436-5BC8-4E79-BF31-9AC5E3C54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5A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eastAsia="Arial Unicode MS" w:hAnsi="Helvetica" w:cs="Arial Unicode MS"/>
      <w:color w:val="000000"/>
      <w:sz w:val="22"/>
      <w:szCs w:val="22"/>
    </w:rPr>
  </w:style>
  <w:style w:type="paragraph" w:customStyle="1" w:styleId="LabelDark">
    <w:name w:val="Label Dark"/>
    <w:pPr>
      <w:jc w:val="center"/>
    </w:pPr>
    <w:rPr>
      <w:rFonts w:ascii="Helvetica Light" w:eastAsia="Arial Unicode MS" w:hAnsi="Helvetica Light" w:cs="Arial Unicode MS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locked/>
    <w:rsid w:val="005A10F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A10F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locked/>
    <w:rsid w:val="005A10F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A10FC"/>
    <w:rPr>
      <w:sz w:val="24"/>
      <w:szCs w:val="24"/>
      <w:lang w:val="en-US" w:eastAsia="en-US"/>
    </w:rPr>
  </w:style>
  <w:style w:type="table" w:styleId="TableGrid">
    <w:name w:val="Table Grid"/>
    <w:basedOn w:val="TableNormal"/>
    <w:locked/>
    <w:rsid w:val="00A36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4C3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locked/>
    <w:rsid w:val="00C353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3530A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an%20Mackin\Desktop\20220426_Glasgow%20Life%20What'sOn_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367E2A82EE514BA53C2E64FFB65297" ma:contentTypeVersion="19" ma:contentTypeDescription="Create a new document." ma:contentTypeScope="" ma:versionID="476728425c06073a2ade15b12d2f38c5">
  <xsd:schema xmlns:xsd="http://www.w3.org/2001/XMLSchema" xmlns:xs="http://www.w3.org/2001/XMLSchema" xmlns:p="http://schemas.microsoft.com/office/2006/metadata/properties" xmlns:ns2="0da028cb-d7a4-4f18-bd6f-37b18ffef19e" xmlns:ns3="bf9192ba-0cc6-4223-9190-7d86b379fb7b" targetNamespace="http://schemas.microsoft.com/office/2006/metadata/properties" ma:root="true" ma:fieldsID="6afa4853f077a14768eb6990fc50d0b5" ns2:_="" ns3:_="">
    <xsd:import namespace="0da028cb-d7a4-4f18-bd6f-37b18ffef19e"/>
    <xsd:import namespace="bf9192ba-0cc6-4223-9190-7d86b379fb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WorkArea" minOccurs="0"/>
                <xsd:element ref="ns2:StructureAre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Invoice_x0020_Name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028cb-d7a4-4f18-bd6f-37b18ffef1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WorkArea" ma:index="12" nillable="true" ma:displayName="Work Area" ma:format="Dropdown" ma:internalName="WorkArea">
      <xsd:simpleType>
        <xsd:restriction base="dms:Text">
          <xsd:maxLength value="255"/>
        </xsd:restriction>
      </xsd:simpleType>
    </xsd:element>
    <xsd:element name="StructureArea" ma:index="13" nillable="true" ma:displayName="Structure Area" ma:format="Dropdown" ma:internalName="StructureArea">
      <xsd:simpleType>
        <xsd:restriction base="dms:Choice">
          <xsd:enumeration value="CF Governance"/>
          <xsd:enumeration value="CF Finance"/>
          <xsd:enumeration value="CF HnS"/>
          <xsd:enumeration value="CF Workforce Development"/>
          <xsd:enumeration value="CF Workforce Planning"/>
          <xsd:enumeration value="CF Customer Experience"/>
          <xsd:enumeration value="CF Sustainability"/>
          <xsd:enumeration value="Choice 8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a60a07-a3d1-46f8-8222-65518cf2cd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Invoice_x0020_Name" ma:index="24" nillable="true" ma:displayName="Invoice Name" ma:internalName="Invoice_x0020_Name">
      <xsd:simpleType>
        <xsd:restriction base="dms:Text">
          <xsd:maxLength value="255"/>
        </xsd:restriction>
      </xsd:simpleType>
    </xsd:element>
    <xsd:element name="_Flow_SignoffStatus" ma:index="25" nillable="true" ma:displayName="Sign-off status" ma:internalName="_x0024_Resources_x003a_core_x002c_Signoff_Status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192ba-0cc6-4223-9190-7d86b379fb7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bf67e06-e94c-4dc3-b3f3-fe0505c8076e}" ma:internalName="TaxCatchAll" ma:showField="CatchAllData" ma:web="bf9192ba-0cc6-4223-9190-7d86b379fb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ructureArea xmlns="0da028cb-d7a4-4f18-bd6f-37b18ffef19e" xsi:nil="true"/>
    <WorkArea xmlns="0da028cb-d7a4-4f18-bd6f-37b18ffef19e" xsi:nil="true"/>
    <TaxCatchAll xmlns="bf9192ba-0cc6-4223-9190-7d86b379fb7b" xsi:nil="true"/>
    <lcf76f155ced4ddcb4097134ff3c332f xmlns="0da028cb-d7a4-4f18-bd6f-37b18ffef19e">
      <Terms xmlns="http://schemas.microsoft.com/office/infopath/2007/PartnerControls"/>
    </lcf76f155ced4ddcb4097134ff3c332f>
    <Invoice_x0020_Name xmlns="0da028cb-d7a4-4f18-bd6f-37b18ffef19e" xsi:nil="true"/>
    <_Flow_SignoffStatus xmlns="0da028cb-d7a4-4f18-bd6f-37b18ffef19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0DEDF-357D-48C5-9E76-CD0839079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a028cb-d7a4-4f18-bd6f-37b18ffef19e"/>
    <ds:schemaRef ds:uri="bf9192ba-0cc6-4223-9190-7d86b379fb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9BAD43-2BA5-448E-A924-DC6D6A896F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06C3E3-6D3B-4DB7-89EB-61305697B9F2}">
  <ds:schemaRefs>
    <ds:schemaRef ds:uri="http://schemas.microsoft.com/office/2006/metadata/properties"/>
    <ds:schemaRef ds:uri="http://schemas.microsoft.com/office/infopath/2007/PartnerControls"/>
    <ds:schemaRef ds:uri="0da028cb-d7a4-4f18-bd6f-37b18ffef19e"/>
    <ds:schemaRef ds:uri="bf9192ba-0cc6-4223-9190-7d86b379fb7b"/>
  </ds:schemaRefs>
</ds:datastoreItem>
</file>

<file path=customXml/itemProps4.xml><?xml version="1.0" encoding="utf-8"?>
<ds:datastoreItem xmlns:ds="http://schemas.openxmlformats.org/officeDocument/2006/customXml" ds:itemID="{D96A8258-CE9D-49F5-B587-F3CA48E1A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20220426_Glasgow Life What'sOn_FINAL</Template>
  <TotalTime>25</TotalTime>
  <Pages>2</Pages>
  <Words>4</Words>
  <Characters>23</Characters>
  <Application>Microsoft Office Word</Application>
  <DocSecurity>0</DocSecurity>
  <Lines>1</Lines>
  <Paragraphs>1</Paragraphs>
  <ScaleCrop>false</ScaleCrop>
  <Company>Glasgow Life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Mackin, Alan</dc:creator>
  <cp:keywords/>
  <cp:lastModifiedBy>McCann, Christine</cp:lastModifiedBy>
  <cp:revision>34</cp:revision>
  <cp:lastPrinted>2026-06-10T11:27:00Z</cp:lastPrinted>
  <dcterms:created xsi:type="dcterms:W3CDTF">2026-06-10T11:01:00Z</dcterms:created>
  <dcterms:modified xsi:type="dcterms:W3CDTF">2026-08-04T11:47:00Z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0x01010060367E2A82EE514BA53C2E64FFB65297</vt:lpwstr>
  </property>
  <property fmtid="{D5CDD505-2E9C-101B-9397-08002B2CF9AE}" pid="3" name="MediaServiceImageTags">
    <vt:lpwstr/>
  </property>
</Properties>
</file>